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CB1" w:rsidRDefault="00F05829">
      <w:pPr>
        <w:pStyle w:val="Nagwek4"/>
        <w:spacing w:after="480" w:line="276" w:lineRule="auto"/>
        <w:rPr>
          <w:bCs/>
          <w:szCs w:val="24"/>
        </w:rPr>
      </w:pPr>
      <w:bookmarkStart w:id="0" w:name="_Hlk60301409"/>
      <w:r>
        <w:rPr>
          <w:bCs/>
          <w:szCs w:val="24"/>
        </w:rPr>
        <w:t>Załącznik nr 5 do SWZ</w:t>
      </w:r>
    </w:p>
    <w:tbl>
      <w:tblPr>
        <w:tblW w:w="921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12"/>
      </w:tblGrid>
      <w:tr w:rsidR="00941CB1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1CB1" w:rsidRDefault="00F05829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:rsidR="00941CB1" w:rsidRDefault="00F05829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WSPÓLNIE UBIEGAJĄCYCH SIĘ O UDZIELENIE ZAMÓWIENIA </w:t>
            </w:r>
          </w:p>
          <w:p w:rsidR="00941CB1" w:rsidRDefault="00F05829">
            <w:pPr>
              <w:spacing w:before="120" w:after="120" w:line="276" w:lineRule="auto"/>
              <w:jc w:val="both"/>
            </w:pPr>
            <w:r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oświadczenie należy wypełnić w sytuacji, gdy Wykonawcy wspólnie ubiegają się o udzielenie zamówienia.</w:t>
            </w:r>
          </w:p>
        </w:tc>
      </w:tr>
    </w:tbl>
    <w:p w:rsidR="00941CB1" w:rsidRDefault="00F05829">
      <w:pPr>
        <w:widowControl w:val="0"/>
        <w:autoSpaceDE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w imieniu Wykonawców wspólnie ubiegających się o udzielenie zamówienia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w składzie:</w:t>
      </w:r>
    </w:p>
    <w:tbl>
      <w:tblPr>
        <w:tblW w:w="925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941CB1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1CB1" w:rsidRDefault="00F05829">
            <w:pPr>
              <w:widowControl w:val="0"/>
              <w:autoSpaceDE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1CB1" w:rsidRDefault="00F05829">
            <w:pPr>
              <w:widowControl w:val="0"/>
              <w:autoSpaceDE w:val="0"/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Nazwa Wykonawcy </w:t>
            </w:r>
            <w:r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1CB1" w:rsidRDefault="00F05829">
            <w:pPr>
              <w:widowControl w:val="0"/>
              <w:autoSpaceDE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941CB1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1CB1" w:rsidRDefault="00F05829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1CB1" w:rsidRDefault="00941CB1">
            <w:pPr>
              <w:widowControl w:val="0"/>
              <w:autoSpaceDE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1CB1" w:rsidRDefault="00941CB1">
            <w:pPr>
              <w:widowControl w:val="0"/>
              <w:autoSpaceDE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941CB1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1CB1" w:rsidRDefault="00F05829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1CB1" w:rsidRDefault="00941CB1">
            <w:pPr>
              <w:widowControl w:val="0"/>
              <w:autoSpaceDE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1CB1" w:rsidRDefault="00941CB1">
            <w:pPr>
              <w:widowControl w:val="0"/>
              <w:autoSpaceDE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941CB1" w:rsidRDefault="00F05829">
      <w:pPr>
        <w:widowControl w:val="0"/>
        <w:autoSpaceDE w:val="0"/>
        <w:spacing w:before="360" w:after="120" w:line="276" w:lineRule="auto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oświadczam,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>
        <w:rPr>
          <w:rFonts w:ascii="Times New Roman" w:hAnsi="Times New Roman"/>
          <w:sz w:val="24"/>
          <w:szCs w:val="24"/>
        </w:rPr>
        <w:t>ustawy z dnia 11 września 2019r. Prawo zamówień publicznych (</w:t>
      </w:r>
      <w:proofErr w:type="spellStart"/>
      <w:r>
        <w:rPr>
          <w:rFonts w:ascii="Times New Roman" w:hAnsi="Times New Roman"/>
          <w:sz w:val="24"/>
          <w:szCs w:val="24"/>
        </w:rPr>
        <w:t>t.j</w:t>
      </w:r>
      <w:proofErr w:type="spellEnd"/>
      <w:r w:rsidR="00884DA1">
        <w:rPr>
          <w:rFonts w:ascii="Times New Roman" w:hAnsi="Times New Roman"/>
          <w:sz w:val="24"/>
          <w:szCs w:val="24"/>
        </w:rPr>
        <w:t>. Dz. U. z 2024 r. poz. 1320</w:t>
      </w:r>
      <w:r>
        <w:rPr>
          <w:rFonts w:ascii="Times New Roman" w:hAnsi="Times New Roman"/>
          <w:sz w:val="24"/>
          <w:szCs w:val="24"/>
        </w:rPr>
        <w:t>), że w ramach zamówienia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:rsidR="00941CB1" w:rsidRDefault="00F05829">
      <w:pPr>
        <w:spacing w:after="0" w:line="240" w:lineRule="auto"/>
        <w:jc w:val="center"/>
      </w:pPr>
      <w:r>
        <w:rPr>
          <w:rFonts w:ascii="Times New Roman" w:hAnsi="Times New Roman"/>
          <w:b/>
          <w:sz w:val="32"/>
          <w:szCs w:val="32"/>
        </w:rPr>
        <w:t>„Usługa prania, dezynfekcji oraz dzierżawy bielizny szpitalnej.</w:t>
      </w:r>
      <w:r>
        <w:rPr>
          <w:rFonts w:ascii="Times New Roman" w:eastAsia="Times New Roman" w:hAnsi="Times New Roman"/>
          <w:b/>
          <w:sz w:val="32"/>
          <w:szCs w:val="32"/>
          <w:lang w:eastAsia="pl-PL"/>
        </w:rPr>
        <w:t>”</w:t>
      </w:r>
    </w:p>
    <w:p w:rsidR="00941CB1" w:rsidRDefault="00884DA1">
      <w:pPr>
        <w:tabs>
          <w:tab w:val="center" w:pos="4536"/>
          <w:tab w:val="right" w:pos="9072"/>
        </w:tabs>
        <w:jc w:val="center"/>
      </w:pPr>
      <w:r>
        <w:rPr>
          <w:rFonts w:ascii="Times New Roman" w:hAnsi="Times New Roman"/>
          <w:b/>
          <w:sz w:val="24"/>
          <w:szCs w:val="24"/>
        </w:rPr>
        <w:t xml:space="preserve">Znak sprawy: </w:t>
      </w:r>
      <w:bookmarkStart w:id="1" w:name="_GoBack"/>
      <w:r>
        <w:rPr>
          <w:rFonts w:ascii="Times New Roman" w:hAnsi="Times New Roman"/>
          <w:b/>
          <w:sz w:val="24"/>
          <w:szCs w:val="24"/>
        </w:rPr>
        <w:t>TP/252/PR/14/24</w:t>
      </w:r>
      <w:bookmarkEnd w:id="1"/>
    </w:p>
    <w:p w:rsidR="00941CB1" w:rsidRDefault="00941CB1">
      <w:pPr>
        <w:widowControl w:val="0"/>
        <w:autoSpaceDE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941CB1" w:rsidRDefault="00F05829">
      <w:pPr>
        <w:widowControl w:val="0"/>
        <w:autoSpaceDE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następujące usługi, wykonają wskazani niżej Wykonawcy wspólnie ubiegający się udzielenie zamówienia:</w:t>
      </w:r>
    </w:p>
    <w:tbl>
      <w:tblPr>
        <w:tblW w:w="928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941CB1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1CB1" w:rsidRDefault="00F05829">
            <w:pPr>
              <w:widowControl w:val="0"/>
              <w:autoSpaceDE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1CB1" w:rsidRDefault="00F05829">
            <w:pPr>
              <w:widowControl w:val="0"/>
              <w:autoSpaceDE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1CB1" w:rsidRDefault="00F05829">
            <w:pPr>
              <w:widowControl w:val="0"/>
              <w:autoSpaceDE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Wykaz realizowanych usług</w:t>
            </w:r>
          </w:p>
        </w:tc>
      </w:tr>
      <w:tr w:rsidR="00941CB1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1CB1" w:rsidRDefault="00F05829">
            <w:pPr>
              <w:widowControl w:val="0"/>
              <w:autoSpaceDE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1CB1" w:rsidRDefault="00941CB1">
            <w:pPr>
              <w:widowControl w:val="0"/>
              <w:autoSpaceDE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1CB1" w:rsidRDefault="00941CB1">
            <w:pPr>
              <w:widowControl w:val="0"/>
              <w:autoSpaceDE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941CB1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1CB1" w:rsidRDefault="00F05829">
            <w:pPr>
              <w:widowControl w:val="0"/>
              <w:autoSpaceDE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1CB1" w:rsidRDefault="00941CB1">
            <w:pPr>
              <w:widowControl w:val="0"/>
              <w:autoSpaceDE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1CB1" w:rsidRDefault="00941CB1">
            <w:pPr>
              <w:widowControl w:val="0"/>
              <w:autoSpaceDE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941CB1" w:rsidRDefault="00941CB1">
      <w:pPr>
        <w:widowControl w:val="0"/>
        <w:autoSpaceDE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W w:w="436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61"/>
      </w:tblGrid>
      <w:tr w:rsidR="00941CB1">
        <w:trPr>
          <w:trHeight w:val="519"/>
        </w:trPr>
        <w:tc>
          <w:tcPr>
            <w:tcW w:w="43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1CB1" w:rsidRDefault="00941CB1">
            <w:pPr>
              <w:widowControl w:val="0"/>
              <w:autoSpaceDE w:val="0"/>
              <w:spacing w:after="0" w:line="240" w:lineRule="auto"/>
              <w:ind w:left="1134"/>
              <w:jc w:val="both"/>
            </w:pPr>
          </w:p>
        </w:tc>
      </w:tr>
      <w:tr w:rsidR="00401C2D">
        <w:trPr>
          <w:trHeight w:val="519"/>
        </w:trPr>
        <w:tc>
          <w:tcPr>
            <w:tcW w:w="43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1C2D" w:rsidRDefault="00401C2D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</w:p>
        </w:tc>
      </w:tr>
    </w:tbl>
    <w:bookmarkEnd w:id="0"/>
    <w:p w:rsidR="00941CB1" w:rsidRDefault="00F05829" w:rsidP="00401C2D">
      <w:pPr>
        <w:suppressAutoHyphens w:val="0"/>
        <w:spacing w:after="0"/>
        <w:ind w:left="4248" w:firstLine="708"/>
      </w:pPr>
      <w:r>
        <w:rPr>
          <w:rFonts w:ascii="Times New Roman" w:hAnsi="Times New Roman"/>
          <w:sz w:val="20"/>
          <w:szCs w:val="20"/>
        </w:rPr>
        <w:t xml:space="preserve">NALEŻY PODPISAĆ ELEKTRONICZNIE </w:t>
      </w:r>
    </w:p>
    <w:p w:rsidR="00941CB1" w:rsidRDefault="00F05829" w:rsidP="00401C2D">
      <w:pPr>
        <w:suppressAutoHyphens w:val="0"/>
        <w:spacing w:after="0"/>
        <w:ind w:left="4956"/>
      </w:pPr>
      <w:r>
        <w:rPr>
          <w:rFonts w:ascii="Times New Roman" w:hAnsi="Times New Roman"/>
          <w:sz w:val="20"/>
          <w:szCs w:val="20"/>
        </w:rPr>
        <w:t xml:space="preserve">    (PODPISEM  KWALIFIKOWANYM)</w:t>
      </w:r>
    </w:p>
    <w:p w:rsidR="00941CB1" w:rsidRDefault="00F05829" w:rsidP="00401C2D">
      <w:pPr>
        <w:suppressAutoHyphens w:val="0"/>
        <w:spacing w:after="0"/>
        <w:ind w:left="5664" w:firstLine="708"/>
      </w:pPr>
      <w:r>
        <w:rPr>
          <w:rFonts w:ascii="Times New Roman" w:hAnsi="Times New Roman"/>
          <w:sz w:val="20"/>
          <w:szCs w:val="20"/>
        </w:rPr>
        <w:t xml:space="preserve">    LUB</w:t>
      </w:r>
    </w:p>
    <w:p w:rsidR="00941CB1" w:rsidRDefault="00F05829" w:rsidP="00401C2D">
      <w:pPr>
        <w:suppressAutoHyphens w:val="0"/>
        <w:spacing w:after="0"/>
        <w:ind w:left="4248" w:firstLine="708"/>
      </w:pPr>
      <w:r>
        <w:rPr>
          <w:rFonts w:ascii="Times New Roman" w:hAnsi="Times New Roman"/>
          <w:sz w:val="20"/>
          <w:szCs w:val="20"/>
        </w:rPr>
        <w:t xml:space="preserve">           PODPISEM OSOBISTYM  </w:t>
      </w:r>
    </w:p>
    <w:p w:rsidR="00941CB1" w:rsidRDefault="00F05829" w:rsidP="00401C2D">
      <w:pPr>
        <w:suppressAutoHyphens w:val="0"/>
        <w:spacing w:after="0"/>
        <w:ind w:left="6372"/>
      </w:pPr>
      <w:r>
        <w:rPr>
          <w:rFonts w:ascii="Times New Roman" w:hAnsi="Times New Roman"/>
          <w:sz w:val="20"/>
          <w:szCs w:val="20"/>
        </w:rPr>
        <w:t xml:space="preserve">    LUB</w:t>
      </w:r>
    </w:p>
    <w:p w:rsidR="00941CB1" w:rsidRDefault="00F05829" w:rsidP="00401C2D">
      <w:pPr>
        <w:suppressAutoHyphens w:val="0"/>
        <w:spacing w:after="0"/>
        <w:ind w:left="4956"/>
      </w:pPr>
      <w:r>
        <w:rPr>
          <w:rFonts w:ascii="Times New Roman" w:hAnsi="Times New Roman"/>
          <w:sz w:val="20"/>
          <w:szCs w:val="20"/>
        </w:rPr>
        <w:t xml:space="preserve">           PODPISEM ZAUFANYM</w:t>
      </w:r>
    </w:p>
    <w:p w:rsidR="00941CB1" w:rsidRDefault="00941CB1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941CB1" w:rsidRDefault="00941CB1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941CB1" w:rsidRDefault="00941CB1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941CB1" w:rsidRDefault="00941CB1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941CB1" w:rsidRDefault="00F05829">
      <w:pPr>
        <w:spacing w:line="276" w:lineRule="auto"/>
        <w:jc w:val="both"/>
      </w:pPr>
      <w:r>
        <w:rPr>
          <w:rFonts w:ascii="Times New Roman" w:hAnsi="Times New Roman"/>
          <w:sz w:val="20"/>
          <w:szCs w:val="20"/>
        </w:rPr>
        <w:t>* wypełnić tyle razy ile to konieczne.</w:t>
      </w:r>
    </w:p>
    <w:sectPr w:rsidR="00941CB1">
      <w:footerReference w:type="default" r:id="rId7"/>
      <w:pgSz w:w="11906" w:h="16838"/>
      <w:pgMar w:top="993" w:right="1417" w:bottom="851" w:left="1417" w:header="284" w:footer="36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1552" w:rsidRDefault="00B41552">
      <w:pPr>
        <w:spacing w:after="0" w:line="240" w:lineRule="auto"/>
      </w:pPr>
      <w:r>
        <w:separator/>
      </w:r>
    </w:p>
  </w:endnote>
  <w:endnote w:type="continuationSeparator" w:id="0">
    <w:p w:rsidR="00B41552" w:rsidRDefault="00B415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74BD" w:rsidRDefault="00F05829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282AE71" wp14:editId="6A6AC44B">
              <wp:simplePos x="0" y="0"/>
              <wp:positionH relativeFrom="column">
                <wp:posOffset>-48892</wp:posOffset>
              </wp:positionH>
              <wp:positionV relativeFrom="paragraph">
                <wp:posOffset>110486</wp:posOffset>
              </wp:positionV>
              <wp:extent cx="5829300" cy="0"/>
              <wp:effectExtent l="0" t="0" r="19050" b="19050"/>
              <wp:wrapNone/>
              <wp:docPr id="1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*/ f7 f0 1"/>
                          <a:gd name="f13" fmla="*/ f8 f0 1"/>
                          <a:gd name="f14" fmla="?: f9 f3 1"/>
                          <a:gd name="f15" fmla="?: f10 f4 1"/>
                          <a:gd name="f16" fmla="?: f11 f5 1"/>
                          <a:gd name="f17" fmla="*/ f12 1 f2"/>
                          <a:gd name="f18" fmla="*/ f13 1 f2"/>
                          <a:gd name="f19" fmla="*/ f14 1 21600"/>
                          <a:gd name="f20" fmla="*/ f15 1 21600"/>
                          <a:gd name="f21" fmla="*/ 21600 f14 1"/>
                          <a:gd name="f22" fmla="*/ 21600 f15 1"/>
                          <a:gd name="f23" fmla="+- f17 0 f1"/>
                          <a:gd name="f24" fmla="+- f18 0 f1"/>
                          <a:gd name="f25" fmla="min f20 f19"/>
                          <a:gd name="f26" fmla="*/ f21 1 f16"/>
                          <a:gd name="f27" fmla="*/ f22 1 f16"/>
                          <a:gd name="f28" fmla="val f26"/>
                          <a:gd name="f29" fmla="val f27"/>
                          <a:gd name="f30" fmla="*/ f6 f25 1"/>
                          <a:gd name="f31" fmla="*/ f28 f25 1"/>
                          <a:gd name="f32" fmla="*/ f29 f25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3">
                            <a:pos x="f30" y="f30"/>
                          </a:cxn>
                          <a:cxn ang="f24">
                            <a:pos x="f31" y="f32"/>
                          </a:cxn>
                        </a:cxnLst>
                        <a:rect l="f30" t="f30" r="f31" b="f32"/>
                        <a:pathLst>
                          <a:path>
                            <a:moveTo>
                              <a:pt x="f30" y="f30"/>
                            </a:moveTo>
                            <a:lnTo>
                              <a:pt x="f31" y="f32"/>
                            </a:lnTo>
                          </a:path>
                        </a:pathLst>
                      </a:custGeom>
                      <a:noFill/>
                      <a:ln w="9528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 xmlns="">
          <w:pict>
            <v:shape id="Łącznik prosty 3" o:spid="_x0000_s1026" style="position:absolute;margin-left:-3.85pt;margin-top:8.7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:rsidR="00B974BD" w:rsidRDefault="00F05829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77C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77C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B974BD" w:rsidRDefault="00B4155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1552" w:rsidRDefault="00B4155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B41552" w:rsidRDefault="00B415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41CB1"/>
    <w:rsid w:val="00401C2D"/>
    <w:rsid w:val="00627CEB"/>
    <w:rsid w:val="00884DA1"/>
    <w:rsid w:val="00941CB1"/>
    <w:rsid w:val="00B41552"/>
    <w:rsid w:val="00D477CD"/>
    <w:rsid w:val="00ED66D8"/>
    <w:rsid w:val="00F05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160" w:line="242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Numerstrony">
    <w:name w:val="page number"/>
    <w:basedOn w:val="Domylnaczcionkaakapitu"/>
  </w:style>
  <w:style w:type="paragraph" w:styleId="Tekstprzypisudolnego">
    <w:name w:val="footnote text"/>
    <w:basedOn w:val="Normalny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Tekstdymka">
    <w:name w:val="Balloon Text"/>
    <w:basedOn w:val="Normalny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160" w:line="242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Numerstrony">
    <w:name w:val="page number"/>
    <w:basedOn w:val="Domylnaczcionkaakapitu"/>
  </w:style>
  <w:style w:type="paragraph" w:styleId="Tekstprzypisudolnego">
    <w:name w:val="footnote text"/>
    <w:basedOn w:val="Normalny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Tekstdymka">
    <w:name w:val="Balloon Text"/>
    <w:basedOn w:val="Normalny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ocuments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139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6</cp:revision>
  <cp:lastPrinted>2024-09-11T09:39:00Z</cp:lastPrinted>
  <dcterms:created xsi:type="dcterms:W3CDTF">2023-09-06T10:31:00Z</dcterms:created>
  <dcterms:modified xsi:type="dcterms:W3CDTF">2024-09-11T09:39:00Z</dcterms:modified>
</cp:coreProperties>
</file>