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5D58C6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5D58C6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5D58C6">
        <w:rPr>
          <w:rFonts w:ascii="Arial" w:hAnsi="Arial" w:cs="Arial"/>
          <w:sz w:val="24"/>
          <w:szCs w:val="24"/>
        </w:rPr>
        <w:t>2024-09-12</w:t>
      </w:r>
    </w:p>
    <w:p w:rsidR="00986737" w:rsidRPr="009432A1" w:rsidRDefault="005D58C6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D58C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5D58C6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5D58C6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5D58C6">
        <w:rPr>
          <w:rFonts w:ascii="Arial" w:hAnsi="Arial" w:cs="Arial"/>
          <w:sz w:val="24"/>
          <w:szCs w:val="24"/>
        </w:rPr>
        <w:t>69</w:t>
      </w:r>
    </w:p>
    <w:p w:rsidR="00986737" w:rsidRPr="009432A1" w:rsidRDefault="005D58C6" w:rsidP="00986737">
      <w:pPr>
        <w:rPr>
          <w:rFonts w:ascii="Arial" w:hAnsi="Arial" w:cs="Arial"/>
          <w:sz w:val="24"/>
          <w:szCs w:val="24"/>
        </w:rPr>
      </w:pPr>
      <w:r w:rsidRPr="005D58C6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5D58C6">
        <w:rPr>
          <w:rFonts w:ascii="Arial" w:hAnsi="Arial" w:cs="Arial"/>
          <w:sz w:val="24"/>
          <w:szCs w:val="24"/>
        </w:rPr>
        <w:t>Częstochowa</w:t>
      </w:r>
    </w:p>
    <w:p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5D58C6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D58C6">
              <w:rPr>
                <w:rFonts w:ascii="Arial" w:hAnsi="Arial" w:cs="Arial"/>
                <w:bCs/>
                <w:sz w:val="24"/>
                <w:szCs w:val="24"/>
              </w:rPr>
              <w:t>Dostawa routera i serwera dla Wydziału Inżynierii Mechanicznej i Informatyki Politechniki Częstochowskiej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D58C6" w:rsidRPr="004E4B64" w:rsidTr="00564AAF">
        <w:tc>
          <w:tcPr>
            <w:tcW w:w="2269" w:type="dxa"/>
            <w:shd w:val="clear" w:color="auto" w:fill="auto"/>
          </w:tcPr>
          <w:p w:rsidR="005D58C6" w:rsidRPr="004E4B64" w:rsidRDefault="005D58C6" w:rsidP="00564AA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D58C6" w:rsidRPr="004E4B64" w:rsidRDefault="005D58C6" w:rsidP="00564AA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D58C6">
              <w:rPr>
                <w:rFonts w:ascii="Arial" w:hAnsi="Arial" w:cs="Arial"/>
                <w:bCs/>
                <w:sz w:val="24"/>
                <w:szCs w:val="24"/>
              </w:rPr>
              <w:t>RK-NZ.261.48.2024.MM</w:t>
            </w:r>
          </w:p>
        </w:tc>
      </w:tr>
    </w:tbl>
    <w:p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:rsidR="00D665F5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5D58C6" w:rsidRPr="005D58C6">
        <w:rPr>
          <w:rFonts w:ascii="Arial" w:hAnsi="Arial" w:cs="Arial"/>
          <w:sz w:val="24"/>
          <w:szCs w:val="24"/>
        </w:rPr>
        <w:t>(t.j.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B22645" w:rsidRPr="00BB547B" w:rsidRDefault="00B2264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</w:p>
    <w:p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5D58C6" w:rsidRPr="005D58C6">
        <w:rPr>
          <w:rFonts w:ascii="Arial" w:hAnsi="Arial" w:cs="Arial"/>
          <w:sz w:val="24"/>
          <w:szCs w:val="24"/>
        </w:rPr>
        <w:t>12/09/2024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5D58C6" w:rsidRPr="005D58C6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B2264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B2264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B2264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B2264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D58C6" w:rsidRPr="00BB547B" w:rsidTr="00564AAF">
        <w:tc>
          <w:tcPr>
            <w:tcW w:w="1276" w:type="dxa"/>
            <w:shd w:val="clear" w:color="auto" w:fill="auto"/>
            <w:vAlign w:val="center"/>
          </w:tcPr>
          <w:p w:rsidR="005D58C6" w:rsidRPr="00986737" w:rsidRDefault="005D58C6" w:rsidP="00B2264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8C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58C6" w:rsidRPr="00986737" w:rsidRDefault="005D58C6" w:rsidP="00B2264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8C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B22645" w:rsidRPr="00986737" w:rsidRDefault="00B22645" w:rsidP="00B2264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BIS s.c</w:t>
            </w:r>
            <w:r w:rsidRPr="005D58C6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B22645" w:rsidRPr="00986737" w:rsidRDefault="00B22645" w:rsidP="00B2264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</w:t>
            </w:r>
            <w:r w:rsidRPr="005D58C6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Niepodległości 41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D58C6" w:rsidRPr="00986737" w:rsidRDefault="00B22645" w:rsidP="00B2264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58C6">
              <w:rPr>
                <w:rFonts w:ascii="Arial" w:hAnsi="Arial" w:cs="Arial"/>
                <w:sz w:val="24"/>
                <w:szCs w:val="24"/>
              </w:rPr>
              <w:t>42-216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Częstochowa</w:t>
            </w:r>
            <w:bookmarkStart w:id="1" w:name="_GoBack"/>
            <w:bookmarkEnd w:id="1"/>
          </w:p>
        </w:tc>
        <w:tc>
          <w:tcPr>
            <w:tcW w:w="2551" w:type="dxa"/>
            <w:shd w:val="clear" w:color="auto" w:fill="auto"/>
            <w:vAlign w:val="center"/>
          </w:tcPr>
          <w:p w:rsidR="005D58C6" w:rsidRPr="00986737" w:rsidRDefault="005D58C6" w:rsidP="00B2264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8C6">
              <w:rPr>
                <w:rFonts w:ascii="Arial" w:hAnsi="Arial" w:cs="Arial"/>
                <w:sz w:val="24"/>
                <w:szCs w:val="24"/>
              </w:rPr>
              <w:t>20 172.00 zł</w:t>
            </w:r>
          </w:p>
        </w:tc>
      </w:tr>
      <w:tr w:rsidR="005D58C6" w:rsidRPr="00BB547B" w:rsidTr="00564AAF">
        <w:tc>
          <w:tcPr>
            <w:tcW w:w="1276" w:type="dxa"/>
            <w:shd w:val="clear" w:color="auto" w:fill="auto"/>
            <w:vAlign w:val="center"/>
          </w:tcPr>
          <w:p w:rsidR="005D58C6" w:rsidRPr="00986737" w:rsidRDefault="005D58C6" w:rsidP="00B2264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8C6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58C6" w:rsidRPr="00986737" w:rsidRDefault="005D58C6" w:rsidP="00B2264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8C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D58C6" w:rsidRPr="00986737" w:rsidRDefault="00B22645" w:rsidP="00B2264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BIS s.c</w:t>
            </w:r>
            <w:r w:rsidR="005D58C6" w:rsidRPr="005D58C6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5D58C6" w:rsidRPr="00986737" w:rsidRDefault="00B22645" w:rsidP="00B2264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</w:t>
            </w:r>
            <w:r w:rsidR="005D58C6" w:rsidRPr="005D58C6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Niepodległości 41</w:t>
            </w:r>
            <w:r w:rsidR="005D58C6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D58C6" w:rsidRPr="00986737" w:rsidRDefault="005D58C6" w:rsidP="00B2264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58C6">
              <w:rPr>
                <w:rFonts w:ascii="Arial" w:hAnsi="Arial" w:cs="Arial"/>
                <w:sz w:val="24"/>
                <w:szCs w:val="24"/>
              </w:rPr>
              <w:t>42-216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22645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D58C6" w:rsidRPr="00986737" w:rsidRDefault="005D58C6" w:rsidP="00B2264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8C6">
              <w:rPr>
                <w:rFonts w:ascii="Arial" w:hAnsi="Arial" w:cs="Arial"/>
                <w:sz w:val="24"/>
                <w:szCs w:val="24"/>
              </w:rPr>
              <w:t>24 354.00 zł</w:t>
            </w:r>
          </w:p>
        </w:tc>
      </w:tr>
      <w:tr w:rsidR="005D58C6" w:rsidRPr="00BB547B" w:rsidTr="00564AAF">
        <w:tc>
          <w:tcPr>
            <w:tcW w:w="1276" w:type="dxa"/>
            <w:shd w:val="clear" w:color="auto" w:fill="auto"/>
            <w:vAlign w:val="center"/>
          </w:tcPr>
          <w:p w:rsidR="005D58C6" w:rsidRPr="00986737" w:rsidRDefault="005D58C6" w:rsidP="00B2264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8C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58C6" w:rsidRPr="00986737" w:rsidRDefault="005D58C6" w:rsidP="00B2264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8C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5D58C6" w:rsidRPr="00986737" w:rsidRDefault="005D58C6" w:rsidP="00B2264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D58C6">
              <w:rPr>
                <w:rFonts w:ascii="Arial" w:hAnsi="Arial" w:cs="Arial"/>
                <w:sz w:val="24"/>
                <w:szCs w:val="24"/>
              </w:rPr>
              <w:t>ForIP Sp</w:t>
            </w:r>
            <w:r w:rsidR="00B22645">
              <w:rPr>
                <w:rFonts w:ascii="Arial" w:hAnsi="Arial" w:cs="Arial"/>
                <w:sz w:val="24"/>
                <w:szCs w:val="24"/>
              </w:rPr>
              <w:t>. z o.o.</w:t>
            </w:r>
          </w:p>
          <w:p w:rsidR="005D58C6" w:rsidRPr="00986737" w:rsidRDefault="005D58C6" w:rsidP="00B2264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D58C6">
              <w:rPr>
                <w:rFonts w:ascii="Arial" w:hAnsi="Arial" w:cs="Arial"/>
                <w:sz w:val="24"/>
                <w:szCs w:val="24"/>
              </w:rPr>
              <w:t>Juliusza Słowackiego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D58C6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D58C6" w:rsidRPr="00986737" w:rsidRDefault="005D58C6" w:rsidP="00B2264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58C6">
              <w:rPr>
                <w:rFonts w:ascii="Arial" w:hAnsi="Arial" w:cs="Arial"/>
                <w:sz w:val="24"/>
                <w:szCs w:val="24"/>
              </w:rPr>
              <w:t>41-800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D58C6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D58C6" w:rsidRPr="00986737" w:rsidRDefault="005D58C6" w:rsidP="00B2264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58C6">
              <w:rPr>
                <w:rFonts w:ascii="Arial" w:hAnsi="Arial" w:cs="Arial"/>
                <w:sz w:val="24"/>
                <w:szCs w:val="24"/>
              </w:rPr>
              <w:t>20 762.40 zł</w:t>
            </w:r>
          </w:p>
        </w:tc>
      </w:tr>
      <w:bookmarkEnd w:id="0"/>
    </w:tbl>
    <w:p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B2264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28" w:right="1418" w:bottom="1418" w:left="1418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0F44" w:rsidRDefault="00D50F44">
      <w:r>
        <w:separator/>
      </w:r>
    </w:p>
  </w:endnote>
  <w:endnote w:type="continuationSeparator" w:id="0">
    <w:p w:rsidR="00D50F44" w:rsidRDefault="00D5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2645" w:rsidRDefault="00B22645" w:rsidP="00B22645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22645" w:rsidTr="00564AAF">
      <w:tc>
        <w:tcPr>
          <w:tcW w:w="0" w:type="auto"/>
          <w:shd w:val="clear" w:color="auto" w:fill="auto"/>
          <w:vAlign w:val="center"/>
        </w:tcPr>
        <w:p w:rsidR="00B22645" w:rsidRPr="00B44D15" w:rsidRDefault="00B22645" w:rsidP="00B2264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22645" w:rsidRPr="00B7388A" w:rsidRDefault="00B22645" w:rsidP="00B22645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B22645" w:rsidRPr="00AB1BF2" w:rsidRDefault="00B22645" w:rsidP="00B2264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22645" w:rsidRPr="0099535B" w:rsidRDefault="00B22645" w:rsidP="00B22645">
          <w:pPr>
            <w:pStyle w:val="Bezodstpw"/>
            <w:jc w:val="center"/>
            <w:rPr>
              <w:noProof/>
            </w:rPr>
          </w:pPr>
        </w:p>
      </w:tc>
    </w:tr>
  </w:tbl>
  <w:p w:rsidR="00B22645" w:rsidRPr="008F758E" w:rsidRDefault="00B22645" w:rsidP="00B22645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B22645" w:rsidRPr="008F758E" w:rsidRDefault="00B22645" w:rsidP="00B22645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B22645" w:rsidRPr="00D57C24" w:rsidRDefault="00B22645" w:rsidP="00B22645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B22645" w:rsidRPr="00B7388A" w:rsidRDefault="00B22645" w:rsidP="00B22645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86737" w:rsidRDefault="009F189D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2264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0F44" w:rsidRDefault="00D50F44">
      <w:r>
        <w:separator/>
      </w:r>
    </w:p>
  </w:footnote>
  <w:footnote w:type="continuationSeparator" w:id="0">
    <w:p w:rsidR="00D50F44" w:rsidRDefault="00D50F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8C6" w:rsidRDefault="005D58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2645" w:rsidRPr="0062295F" w:rsidRDefault="00B22645" w:rsidP="00B2264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5D58C6" w:rsidRDefault="005D58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8C6" w:rsidRDefault="005D58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0F4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5D58C6"/>
    <w:rsid w:val="0069085C"/>
    <w:rsid w:val="006B27ED"/>
    <w:rsid w:val="00843263"/>
    <w:rsid w:val="00861E75"/>
    <w:rsid w:val="00986737"/>
    <w:rsid w:val="009D19BD"/>
    <w:rsid w:val="009F189D"/>
    <w:rsid w:val="00A80738"/>
    <w:rsid w:val="00B22645"/>
    <w:rsid w:val="00BB547B"/>
    <w:rsid w:val="00C236D3"/>
    <w:rsid w:val="00C659E2"/>
    <w:rsid w:val="00C82837"/>
    <w:rsid w:val="00CA3D66"/>
    <w:rsid w:val="00CB0802"/>
    <w:rsid w:val="00D50F44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4AC6DAE4"/>
  <w15:chartTrackingRefBased/>
  <w15:docId w15:val="{2D0EBDE8-813F-4281-AC17-E00A758F1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B22645"/>
  </w:style>
  <w:style w:type="paragraph" w:styleId="Bezodstpw">
    <w:name w:val="No Spacing"/>
    <w:uiPriority w:val="1"/>
    <w:qFormat/>
    <w:rsid w:val="00B22645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138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2024-09-12T12:12:00Z</cp:lastPrinted>
  <dcterms:created xsi:type="dcterms:W3CDTF">2024-09-12T12:12:00Z</dcterms:created>
  <dcterms:modified xsi:type="dcterms:W3CDTF">2024-09-12T12:12:00Z</dcterms:modified>
</cp:coreProperties>
</file>