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120A07" w:rsidP="00C63F5E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120A07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E623F8">
        <w:rPr>
          <w:rFonts w:ascii="Arial" w:hAnsi="Arial" w:cs="Arial"/>
          <w:sz w:val="24"/>
          <w:szCs w:val="24"/>
        </w:rPr>
        <w:t>2024-09-10</w:t>
      </w:r>
    </w:p>
    <w:p w:rsidR="00843A88" w:rsidRPr="00AD45A9" w:rsidRDefault="00120A07" w:rsidP="00C63F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20A0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120A07" w:rsidP="00C63F5E">
      <w:pPr>
        <w:spacing w:line="360" w:lineRule="auto"/>
        <w:rPr>
          <w:rFonts w:ascii="Arial" w:hAnsi="Arial" w:cs="Arial"/>
          <w:sz w:val="24"/>
          <w:szCs w:val="24"/>
        </w:rPr>
      </w:pPr>
      <w:r w:rsidRPr="00120A07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20A07">
        <w:rPr>
          <w:rFonts w:ascii="Arial" w:hAnsi="Arial" w:cs="Arial"/>
          <w:sz w:val="24"/>
          <w:szCs w:val="24"/>
        </w:rPr>
        <w:t>69</w:t>
      </w:r>
    </w:p>
    <w:p w:rsidR="00843A88" w:rsidRDefault="00120A07" w:rsidP="00C63F5E">
      <w:pPr>
        <w:spacing w:line="360" w:lineRule="auto"/>
        <w:rPr>
          <w:rFonts w:ascii="Arial" w:hAnsi="Arial" w:cs="Arial"/>
          <w:sz w:val="24"/>
          <w:szCs w:val="24"/>
        </w:rPr>
      </w:pPr>
      <w:r w:rsidRPr="00120A07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20A07">
        <w:rPr>
          <w:rFonts w:ascii="Arial" w:hAnsi="Arial" w:cs="Arial"/>
          <w:sz w:val="24"/>
          <w:szCs w:val="24"/>
        </w:rPr>
        <w:t>Częstochowa</w:t>
      </w:r>
    </w:p>
    <w:p w:rsidR="002034DB" w:rsidRDefault="002034DB" w:rsidP="00C63F5E">
      <w:pPr>
        <w:spacing w:line="360" w:lineRule="auto"/>
        <w:rPr>
          <w:rFonts w:ascii="Arial" w:hAnsi="Arial" w:cs="Arial"/>
          <w:sz w:val="24"/>
          <w:szCs w:val="24"/>
        </w:rPr>
      </w:pPr>
    </w:p>
    <w:p w:rsidR="002034DB" w:rsidRPr="002034DB" w:rsidRDefault="002034DB" w:rsidP="00C63F5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034DB">
        <w:rPr>
          <w:rFonts w:ascii="Arial" w:hAnsi="Arial" w:cs="Arial"/>
          <w:b/>
          <w:sz w:val="24"/>
          <w:szCs w:val="24"/>
        </w:rPr>
        <w:t xml:space="preserve">Pismo: RK -  </w:t>
      </w:r>
      <w:r w:rsidR="00A771AE">
        <w:rPr>
          <w:rFonts w:ascii="Arial" w:hAnsi="Arial" w:cs="Arial"/>
          <w:b/>
          <w:sz w:val="24"/>
          <w:szCs w:val="24"/>
        </w:rPr>
        <w:t>565</w:t>
      </w:r>
      <w:bookmarkStart w:id="0" w:name="_GoBack"/>
      <w:bookmarkEnd w:id="0"/>
      <w:r w:rsidRPr="002034DB">
        <w:rPr>
          <w:rFonts w:ascii="Arial" w:hAnsi="Arial" w:cs="Arial"/>
          <w:b/>
          <w:sz w:val="24"/>
          <w:szCs w:val="24"/>
        </w:rPr>
        <w:t>/24</w:t>
      </w:r>
    </w:p>
    <w:p w:rsidR="00843A88" w:rsidRPr="00AD45A9" w:rsidRDefault="00843A88" w:rsidP="00C63F5E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C63F5E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C63F5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63F5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120A07" w:rsidP="00C63F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0A07">
              <w:rPr>
                <w:rFonts w:ascii="Arial" w:hAnsi="Arial" w:cs="Arial"/>
                <w:bCs/>
                <w:sz w:val="24"/>
                <w:szCs w:val="24"/>
              </w:rPr>
              <w:t>Dostawa i montaż mebli laboratoryjnych dla jednostek organizacyjnych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20A07" w:rsidRPr="004E4B64" w:rsidTr="005C1F1A">
        <w:tc>
          <w:tcPr>
            <w:tcW w:w="2269" w:type="dxa"/>
            <w:shd w:val="clear" w:color="auto" w:fill="auto"/>
          </w:tcPr>
          <w:p w:rsidR="00120A07" w:rsidRPr="004E4B64" w:rsidRDefault="00120A07" w:rsidP="00C63F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0A07" w:rsidRPr="004E4B64" w:rsidRDefault="00120A07" w:rsidP="00C63F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0A07">
              <w:rPr>
                <w:rFonts w:ascii="Arial" w:hAnsi="Arial" w:cs="Arial"/>
                <w:bCs/>
                <w:sz w:val="24"/>
                <w:szCs w:val="24"/>
              </w:rPr>
              <w:t>RK-NZ.261.65.2024.MT</w:t>
            </w:r>
          </w:p>
        </w:tc>
      </w:tr>
    </w:tbl>
    <w:p w:rsidR="004E4B64" w:rsidRPr="00AD45A9" w:rsidRDefault="004E4B64" w:rsidP="00C63F5E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C63F5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EC265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EC2659" w:rsidRPr="00EC265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ORAZ PRZEDŁU</w:t>
            </w:r>
            <w:r w:rsidR="00EC265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Ż</w:t>
            </w:r>
            <w:r w:rsidR="00EC2659" w:rsidRPr="00EC265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ENIE TERMINU SKŁADANIA OFERT</w:t>
            </w:r>
          </w:p>
        </w:tc>
      </w:tr>
    </w:tbl>
    <w:p w:rsidR="0012774F" w:rsidRPr="00E935D6" w:rsidRDefault="00520165" w:rsidP="00C63F5E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20A07" w:rsidRPr="00120A07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20A07" w:rsidRPr="00120A07">
        <w:rPr>
          <w:rFonts w:ascii="Arial" w:hAnsi="Arial" w:cs="Arial"/>
          <w:sz w:val="24"/>
          <w:szCs w:val="24"/>
        </w:rPr>
        <w:t>(</w:t>
      </w:r>
      <w:proofErr w:type="spellStart"/>
      <w:r w:rsidR="00120A07" w:rsidRPr="00120A07">
        <w:rPr>
          <w:rFonts w:ascii="Arial" w:hAnsi="Arial" w:cs="Arial"/>
          <w:sz w:val="24"/>
          <w:szCs w:val="24"/>
        </w:rPr>
        <w:t>t.j</w:t>
      </w:r>
      <w:proofErr w:type="spellEnd"/>
      <w:r w:rsidR="00120A07" w:rsidRPr="00120A07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0A07" w:rsidRPr="003257EB" w:rsidTr="005C1F1A">
        <w:tc>
          <w:tcPr>
            <w:tcW w:w="9356" w:type="dxa"/>
            <w:shd w:val="clear" w:color="auto" w:fill="auto"/>
          </w:tcPr>
          <w:p w:rsidR="00FB518E" w:rsidRPr="00FB518E" w:rsidRDefault="00FB518E" w:rsidP="00C63F5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FB518E">
              <w:rPr>
                <w:rFonts w:ascii="Arial" w:hAnsi="Arial" w:cs="Arial"/>
                <w:bCs/>
                <w:sz w:val="24"/>
                <w:szCs w:val="24"/>
                <w:u w:val="single"/>
              </w:rPr>
              <w:t>Zadanie nr 1</w:t>
            </w:r>
          </w:p>
          <w:p w:rsidR="00120A07" w:rsidRPr="003F7343" w:rsidRDefault="00120A07" w:rsidP="00C63F5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7343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120A07" w:rsidRPr="003F7343" w:rsidRDefault="00120A07" w:rsidP="00C63F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7343">
              <w:rPr>
                <w:rFonts w:ascii="Arial" w:hAnsi="Arial" w:cs="Arial"/>
                <w:sz w:val="24"/>
                <w:szCs w:val="24"/>
              </w:rPr>
              <w:t xml:space="preserve">Czy zamawiający dopuści blaty wykonane w całości z żywicy fenolowej o grubości 16 </w:t>
            </w:r>
            <w:r w:rsidRPr="003F7343">
              <w:rPr>
                <w:rFonts w:ascii="Arial" w:hAnsi="Arial" w:cs="Arial"/>
                <w:sz w:val="24"/>
                <w:szCs w:val="24"/>
              </w:rPr>
              <w:lastRenderedPageBreak/>
              <w:t>mm? Są to blaty wykorzystywane w większości laboratoriów w Polsce.</w:t>
            </w:r>
          </w:p>
          <w:p w:rsidR="003257EB" w:rsidRPr="003F7343" w:rsidRDefault="003257EB" w:rsidP="00C63F5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7343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3257EB" w:rsidRPr="003F7343" w:rsidRDefault="003F7343" w:rsidP="00C63F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  blatów wykonanych</w:t>
            </w:r>
            <w:r w:rsidRPr="003F7343">
              <w:rPr>
                <w:rFonts w:ascii="Arial" w:hAnsi="Arial" w:cs="Arial"/>
                <w:sz w:val="24"/>
                <w:szCs w:val="24"/>
              </w:rPr>
              <w:t xml:space="preserve"> w całości z żywicy fenolowej o grubości 16 mm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257EB" w:rsidRPr="003F7343" w:rsidRDefault="003257EB" w:rsidP="00C63F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7343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120A07" w:rsidRPr="003F7343" w:rsidRDefault="00120A07" w:rsidP="00C63F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7343">
              <w:rPr>
                <w:rFonts w:ascii="Arial" w:hAnsi="Arial" w:cs="Arial"/>
                <w:sz w:val="24"/>
                <w:szCs w:val="24"/>
              </w:rPr>
              <w:t>Czy Zamawiający odstąpi od deklaracji zgodności i znaku CE na stoły laboratoryjne?</w:t>
            </w:r>
          </w:p>
          <w:p w:rsidR="003257EB" w:rsidRPr="003F7343" w:rsidRDefault="003257EB" w:rsidP="00C63F5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7343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3257EB" w:rsidRPr="003F7343" w:rsidRDefault="003F7343" w:rsidP="00C63F5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7343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3010C">
              <w:rPr>
                <w:rFonts w:ascii="Arial" w:hAnsi="Arial" w:cs="Arial"/>
                <w:sz w:val="24"/>
                <w:szCs w:val="24"/>
              </w:rPr>
              <w:t xml:space="preserve">podtrzymuje wymóg </w:t>
            </w:r>
            <w:r w:rsidR="00EC2659" w:rsidRPr="003F7343">
              <w:rPr>
                <w:rFonts w:ascii="Arial" w:hAnsi="Arial" w:cs="Arial"/>
                <w:sz w:val="24"/>
                <w:szCs w:val="24"/>
              </w:rPr>
              <w:t xml:space="preserve">deklaracji zgodności </w:t>
            </w:r>
            <w:r w:rsidR="00EC2659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Pr="003F7343">
              <w:rPr>
                <w:rFonts w:ascii="Arial" w:hAnsi="Arial" w:cs="Arial"/>
                <w:sz w:val="24"/>
                <w:szCs w:val="24"/>
              </w:rPr>
              <w:t xml:space="preserve">znaku CE na stoły </w:t>
            </w:r>
            <w:r w:rsidR="0031332D">
              <w:rPr>
                <w:rFonts w:ascii="Arial" w:hAnsi="Arial" w:cs="Arial"/>
                <w:sz w:val="24"/>
                <w:szCs w:val="24"/>
              </w:rPr>
              <w:t>l</w:t>
            </w:r>
            <w:r w:rsidR="0093010C">
              <w:rPr>
                <w:rFonts w:ascii="Arial" w:hAnsi="Arial" w:cs="Arial"/>
                <w:sz w:val="24"/>
                <w:szCs w:val="24"/>
              </w:rPr>
              <w:t>aboratoryjne</w:t>
            </w:r>
            <w:r w:rsidR="003257EB" w:rsidRPr="003F734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257EB" w:rsidRPr="003F7343" w:rsidRDefault="003257EB" w:rsidP="00C63F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7343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120A07" w:rsidRPr="003F7343" w:rsidRDefault="00120A07" w:rsidP="00C63F5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7343">
              <w:rPr>
                <w:rFonts w:ascii="Arial" w:hAnsi="Arial" w:cs="Arial"/>
                <w:sz w:val="24"/>
                <w:szCs w:val="24"/>
              </w:rPr>
              <w:t>Czy Zamawiający odstąpi od wymogu certyfikatu PN-EN 14056:2003, jeśli Wykonawca posiada certyfikat PN-EN 13150:2004 oraz PN-EN 14727:2006?</w:t>
            </w:r>
          </w:p>
          <w:p w:rsidR="00120A07" w:rsidRPr="003F7343" w:rsidRDefault="003257EB" w:rsidP="00C63F5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7343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3257EB" w:rsidRPr="003F7343" w:rsidRDefault="00EC2659" w:rsidP="00C63F5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2659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3010C">
              <w:rPr>
                <w:rFonts w:ascii="Arial" w:hAnsi="Arial" w:cs="Arial"/>
                <w:sz w:val="24"/>
                <w:szCs w:val="24"/>
              </w:rPr>
              <w:t>podtrzymuje wymóg</w:t>
            </w:r>
            <w:r w:rsidRPr="00EC2659">
              <w:rPr>
                <w:rFonts w:ascii="Arial" w:hAnsi="Arial" w:cs="Arial"/>
                <w:sz w:val="24"/>
                <w:szCs w:val="24"/>
              </w:rPr>
              <w:t xml:space="preserve"> zgodności mebli laboratoryjnych zaprojektowanych zgodnie z normą PN-EN 14056: 2003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034DB" w:rsidRPr="003257EB" w:rsidRDefault="002034DB" w:rsidP="00C63F5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3010C" w:rsidRPr="00EC2659" w:rsidRDefault="0093010C" w:rsidP="00C63F5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2034DB" w:rsidRPr="00EC2659" w:rsidRDefault="002034DB" w:rsidP="00C63F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2659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Pr="00EC2659">
        <w:rPr>
          <w:rFonts w:ascii="Arial" w:hAnsi="Arial" w:cs="Arial"/>
          <w:b/>
          <w:sz w:val="24"/>
          <w:szCs w:val="24"/>
        </w:rPr>
        <w:t>17.09.2024 r. do godz. 10:30.</w:t>
      </w:r>
      <w:r w:rsidRPr="00EC2659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EC2659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EC2659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Pr="00EC2659">
        <w:rPr>
          <w:rFonts w:ascii="Arial" w:hAnsi="Arial" w:cs="Arial"/>
          <w:b/>
          <w:sz w:val="24"/>
          <w:szCs w:val="24"/>
        </w:rPr>
        <w:t>17.09.2024 r. o godz. 11:00</w:t>
      </w:r>
      <w:r w:rsidRPr="00EC2659">
        <w:rPr>
          <w:rFonts w:ascii="Arial" w:hAnsi="Arial" w:cs="Arial"/>
          <w:sz w:val="24"/>
          <w:szCs w:val="24"/>
        </w:rPr>
        <w:t xml:space="preserve"> za pośrednictwem Platformy. </w:t>
      </w:r>
    </w:p>
    <w:p w:rsidR="002034DB" w:rsidRDefault="002034DB" w:rsidP="00C63F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2659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EC2659">
        <w:rPr>
          <w:rFonts w:ascii="Arial" w:hAnsi="Arial" w:cs="Arial"/>
          <w:b/>
          <w:sz w:val="24"/>
          <w:szCs w:val="24"/>
        </w:rPr>
        <w:t>2024-10-16</w:t>
      </w:r>
      <w:r w:rsidRPr="00EC2659">
        <w:rPr>
          <w:rFonts w:ascii="Arial" w:hAnsi="Arial" w:cs="Arial"/>
          <w:sz w:val="24"/>
          <w:szCs w:val="24"/>
        </w:rPr>
        <w:t>.</w:t>
      </w:r>
    </w:p>
    <w:p w:rsidR="002034DB" w:rsidRDefault="002034DB" w:rsidP="00C63F5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034DB" w:rsidRDefault="002034DB" w:rsidP="00C63F5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Kanclerz</w:t>
      </w:r>
    </w:p>
    <w:p w:rsidR="002034DB" w:rsidRDefault="002034DB" w:rsidP="00C63F5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6D4AB3" w:rsidRPr="003257EB" w:rsidRDefault="002034DB" w:rsidP="00C63F5E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6D4AB3" w:rsidRPr="003257EB" w:rsidSect="002034DB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567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A66" w:rsidRDefault="00DE1A66">
      <w:r>
        <w:separator/>
      </w:r>
    </w:p>
  </w:endnote>
  <w:endnote w:type="continuationSeparator" w:id="0">
    <w:p w:rsidR="00DE1A66" w:rsidRDefault="00DE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4DB" w:rsidRPr="002034DB" w:rsidRDefault="00A771AE" w:rsidP="002034D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034DB" w:rsidRPr="002034DB" w:rsidTr="00DB6D12">
      <w:tc>
        <w:tcPr>
          <w:tcW w:w="0" w:type="auto"/>
          <w:shd w:val="clear" w:color="auto" w:fill="auto"/>
          <w:vAlign w:val="center"/>
        </w:tcPr>
        <w:p w:rsidR="002034DB" w:rsidRPr="002034DB" w:rsidRDefault="002034DB" w:rsidP="002034D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034DB" w:rsidRPr="002034DB" w:rsidRDefault="002034DB" w:rsidP="002034D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034D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034DB" w:rsidRPr="002034DB" w:rsidRDefault="002034DB" w:rsidP="002034D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034DB" w:rsidRPr="002034DB" w:rsidRDefault="002034DB" w:rsidP="002034D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034DB" w:rsidRPr="002034DB" w:rsidRDefault="002034DB" w:rsidP="002034DB">
    <w:pPr>
      <w:spacing w:line="276" w:lineRule="auto"/>
      <w:rPr>
        <w:rFonts w:ascii="Roboto" w:hAnsi="Roboto"/>
        <w:b/>
        <w:bCs/>
        <w:sz w:val="24"/>
        <w:szCs w:val="24"/>
      </w:rPr>
    </w:pPr>
    <w:r w:rsidRPr="002034DB">
      <w:rPr>
        <w:rFonts w:ascii="Roboto" w:hAnsi="Roboto"/>
        <w:b/>
        <w:bCs/>
        <w:sz w:val="24"/>
        <w:szCs w:val="18"/>
      </w:rPr>
      <w:t>Kanclerz Politechniki Częstochowskiej</w:t>
    </w:r>
  </w:p>
  <w:p w:rsidR="002034DB" w:rsidRPr="002034DB" w:rsidRDefault="00A771AE" w:rsidP="002034D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034DB" w:rsidRPr="002034DB">
      <w:rPr>
        <w:rFonts w:ascii="Roboto" w:hAnsi="Roboto"/>
        <w:sz w:val="24"/>
        <w:szCs w:val="24"/>
      </w:rPr>
      <w:t>ul. Gen. J.H. Dąbrowskiego 69, 42-201 Częstochowa</w:t>
    </w:r>
  </w:p>
  <w:p w:rsidR="002034DB" w:rsidRPr="002034DB" w:rsidRDefault="002034DB" w:rsidP="002034DB">
    <w:pPr>
      <w:spacing w:line="276" w:lineRule="auto"/>
      <w:rPr>
        <w:rFonts w:ascii="Arial" w:hAnsi="Arial"/>
        <w:noProof/>
        <w:sz w:val="24"/>
        <w:szCs w:val="24"/>
      </w:rPr>
    </w:pPr>
    <w:r w:rsidRPr="002034DB">
      <w:rPr>
        <w:rFonts w:ascii="Roboto" w:hAnsi="Roboto"/>
        <w:sz w:val="24"/>
        <w:szCs w:val="24"/>
      </w:rPr>
      <w:t>tel. +48 34 325 02 56, e-mail: kanclerz@pcz.pl</w:t>
    </w:r>
  </w:p>
  <w:p w:rsidR="002034DB" w:rsidRPr="002034DB" w:rsidRDefault="002034DB" w:rsidP="002034DB">
    <w:pPr>
      <w:rPr>
        <w:rFonts w:ascii="Roboto" w:hAnsi="Roboto"/>
        <w:b/>
        <w:sz w:val="24"/>
        <w:szCs w:val="24"/>
      </w:rPr>
    </w:pPr>
    <w:r w:rsidRPr="002034DB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771A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771A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3F5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A66" w:rsidRDefault="00DE1A66">
      <w:r>
        <w:separator/>
      </w:r>
    </w:p>
  </w:footnote>
  <w:footnote w:type="continuationSeparator" w:id="0">
    <w:p w:rsidR="00DE1A66" w:rsidRDefault="00DE1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4DB" w:rsidRPr="002034DB" w:rsidRDefault="00A771AE" w:rsidP="002034D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2034DB" w:rsidRPr="002034DB" w:rsidRDefault="002034DB" w:rsidP="002034DB">
    <w:pPr>
      <w:spacing w:after="160" w:line="259" w:lineRule="auto"/>
      <w:rPr>
        <w:rFonts w:ascii="Arial" w:hAnsi="Arial"/>
        <w:sz w:val="22"/>
        <w:szCs w:val="22"/>
      </w:rPr>
    </w:pPr>
  </w:p>
  <w:p w:rsidR="00120A07" w:rsidRDefault="00120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A66"/>
    <w:rsid w:val="00031374"/>
    <w:rsid w:val="000A1097"/>
    <w:rsid w:val="000E2A8F"/>
    <w:rsid w:val="00120A07"/>
    <w:rsid w:val="0012774F"/>
    <w:rsid w:val="00144B7A"/>
    <w:rsid w:val="00180C6E"/>
    <w:rsid w:val="002034DB"/>
    <w:rsid w:val="0029606A"/>
    <w:rsid w:val="0031332D"/>
    <w:rsid w:val="003257EB"/>
    <w:rsid w:val="003F734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3010C"/>
    <w:rsid w:val="00A771AE"/>
    <w:rsid w:val="00A905AC"/>
    <w:rsid w:val="00BA6584"/>
    <w:rsid w:val="00BE7BFD"/>
    <w:rsid w:val="00C370F2"/>
    <w:rsid w:val="00C44EEC"/>
    <w:rsid w:val="00C46732"/>
    <w:rsid w:val="00C612B8"/>
    <w:rsid w:val="00C63F5E"/>
    <w:rsid w:val="00D22FFA"/>
    <w:rsid w:val="00D8461B"/>
    <w:rsid w:val="00D915F2"/>
    <w:rsid w:val="00DE1A66"/>
    <w:rsid w:val="00DF32E8"/>
    <w:rsid w:val="00DF53CA"/>
    <w:rsid w:val="00E21B49"/>
    <w:rsid w:val="00E2789F"/>
    <w:rsid w:val="00E623F8"/>
    <w:rsid w:val="00E72428"/>
    <w:rsid w:val="00E74BC3"/>
    <w:rsid w:val="00E935D6"/>
    <w:rsid w:val="00EA14B3"/>
    <w:rsid w:val="00EA416E"/>
    <w:rsid w:val="00EC2659"/>
    <w:rsid w:val="00FB518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78232A06"/>
  <w15:chartTrackingRefBased/>
  <w15:docId w15:val="{FCA6020B-F14B-4B7C-A004-91B4E229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object">
    <w:name w:val="object"/>
    <w:rsid w:val="003257EB"/>
  </w:style>
  <w:style w:type="character" w:styleId="Hipercze">
    <w:name w:val="Hyperlink"/>
    <w:unhideWhenUsed/>
    <w:rsid w:val="002034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2024-09-10T10:07:00Z</cp:lastPrinted>
  <dcterms:created xsi:type="dcterms:W3CDTF">2024-09-10T11:51:00Z</dcterms:created>
  <dcterms:modified xsi:type="dcterms:W3CDTF">2024-09-10T11:51:00Z</dcterms:modified>
</cp:coreProperties>
</file>