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5C5A9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C5A97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C5A97">
        <w:rPr>
          <w:rFonts w:ascii="Arial" w:hAnsi="Arial" w:cs="Arial"/>
          <w:sz w:val="24"/>
          <w:szCs w:val="24"/>
        </w:rPr>
        <w:t>2024-08-29</w:t>
      </w:r>
    </w:p>
    <w:p w:rsidR="00CF7835" w:rsidRPr="009432A1" w:rsidRDefault="005C5A9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5A9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C5A9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C5A97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C5A97">
        <w:rPr>
          <w:rFonts w:ascii="Arial" w:hAnsi="Arial" w:cs="Arial"/>
          <w:sz w:val="24"/>
          <w:szCs w:val="24"/>
        </w:rPr>
        <w:t>69</w:t>
      </w:r>
    </w:p>
    <w:p w:rsidR="00CF7835" w:rsidRDefault="005C5A97" w:rsidP="00CF7835">
      <w:pPr>
        <w:rPr>
          <w:rFonts w:ascii="Arial" w:hAnsi="Arial" w:cs="Arial"/>
          <w:sz w:val="24"/>
          <w:szCs w:val="24"/>
        </w:rPr>
      </w:pPr>
      <w:r w:rsidRPr="005C5A97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C5A97">
        <w:rPr>
          <w:rFonts w:ascii="Arial" w:hAnsi="Arial" w:cs="Arial"/>
          <w:sz w:val="24"/>
          <w:szCs w:val="24"/>
        </w:rPr>
        <w:t>Częstochowa</w:t>
      </w:r>
    </w:p>
    <w:p w:rsidR="00852F17" w:rsidRPr="009432A1" w:rsidRDefault="00852F17" w:rsidP="00CF7835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852F17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852F17" w:rsidRDefault="00852F17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C5A9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5A97">
              <w:rPr>
                <w:rFonts w:ascii="Arial" w:hAnsi="Arial" w:cs="Arial"/>
                <w:bCs/>
                <w:sz w:val="24"/>
                <w:szCs w:val="24"/>
              </w:rPr>
              <w:t>Remont schodów wejściowych do budynku Domu Studenta nr 7 Herkules przy ul. Sowińskiego 40/8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C5A97" w:rsidRPr="004E4B64" w:rsidTr="00012381">
        <w:tc>
          <w:tcPr>
            <w:tcW w:w="2269" w:type="dxa"/>
            <w:shd w:val="clear" w:color="auto" w:fill="auto"/>
          </w:tcPr>
          <w:p w:rsidR="005C5A97" w:rsidRPr="004E4B64" w:rsidRDefault="005C5A97" w:rsidP="000123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5A97" w:rsidRPr="004E4B64" w:rsidRDefault="005C5A97" w:rsidP="000123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5A97">
              <w:rPr>
                <w:rFonts w:ascii="Arial" w:hAnsi="Arial" w:cs="Arial"/>
                <w:bCs/>
                <w:sz w:val="24"/>
                <w:szCs w:val="24"/>
              </w:rPr>
              <w:t>RK-NZ.261.57.2024.ŁZ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C5A97" w:rsidRPr="005C5A97">
        <w:rPr>
          <w:rFonts w:ascii="Arial" w:hAnsi="Arial" w:cs="Arial"/>
          <w:sz w:val="24"/>
          <w:szCs w:val="24"/>
        </w:rPr>
        <w:t>(</w:t>
      </w:r>
      <w:proofErr w:type="spellStart"/>
      <w:r w:rsidR="005C5A97" w:rsidRPr="005C5A97">
        <w:rPr>
          <w:rFonts w:ascii="Arial" w:hAnsi="Arial" w:cs="Arial"/>
          <w:sz w:val="24"/>
          <w:szCs w:val="24"/>
        </w:rPr>
        <w:t>t.j</w:t>
      </w:r>
      <w:proofErr w:type="spellEnd"/>
      <w:r w:rsidR="005C5A97" w:rsidRPr="005C5A97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C5A97" w:rsidRPr="005C5A97">
        <w:rPr>
          <w:rFonts w:ascii="Arial" w:hAnsi="Arial" w:cs="Arial"/>
          <w:sz w:val="24"/>
          <w:szCs w:val="24"/>
        </w:rPr>
        <w:t>29/08/2024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C5A97" w:rsidRPr="005C5A97">
        <w:rPr>
          <w:rFonts w:ascii="Arial" w:hAnsi="Arial" w:cs="Arial"/>
          <w:sz w:val="24"/>
          <w:szCs w:val="24"/>
        </w:rPr>
        <w:t>11:15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C5A97" w:rsidRPr="00355C9D" w:rsidTr="00012381">
        <w:tc>
          <w:tcPr>
            <w:tcW w:w="1276" w:type="dxa"/>
            <w:shd w:val="clear" w:color="auto" w:fill="auto"/>
            <w:vAlign w:val="center"/>
          </w:tcPr>
          <w:p w:rsidR="005C5A97" w:rsidRPr="00CF7835" w:rsidRDefault="005C5A97" w:rsidP="000123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A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C5A97" w:rsidRPr="00CF7835" w:rsidRDefault="005C5A97" w:rsidP="0001238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C5A97">
              <w:rPr>
                <w:rFonts w:ascii="Arial" w:hAnsi="Arial" w:cs="Arial"/>
                <w:sz w:val="24"/>
                <w:szCs w:val="24"/>
              </w:rPr>
              <w:t>Firma Piotr Nocuń Sp. z o.o.</w:t>
            </w:r>
          </w:p>
          <w:p w:rsidR="005C5A97" w:rsidRPr="00CF7835" w:rsidRDefault="005C5A97" w:rsidP="00012381">
            <w:pPr>
              <w:rPr>
                <w:rFonts w:ascii="Arial" w:hAnsi="Arial" w:cs="Arial"/>
                <w:sz w:val="24"/>
                <w:szCs w:val="24"/>
              </w:rPr>
            </w:pPr>
            <w:r w:rsidRPr="005C5A97">
              <w:rPr>
                <w:rFonts w:ascii="Arial" w:hAnsi="Arial" w:cs="Arial"/>
                <w:sz w:val="24"/>
                <w:szCs w:val="24"/>
              </w:rPr>
              <w:t>Nowy Świat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5A97">
              <w:rPr>
                <w:rFonts w:ascii="Arial" w:hAnsi="Arial" w:cs="Arial"/>
                <w:sz w:val="24"/>
                <w:szCs w:val="24"/>
              </w:rPr>
              <w:t>33/13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5A97" w:rsidRPr="00CF7835" w:rsidRDefault="005C5A97" w:rsidP="0001238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5A97">
              <w:rPr>
                <w:rFonts w:ascii="Arial" w:hAnsi="Arial" w:cs="Arial"/>
                <w:sz w:val="24"/>
                <w:szCs w:val="24"/>
              </w:rPr>
              <w:t>00-029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5A9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A97" w:rsidRPr="00CF7835" w:rsidRDefault="005C5A97" w:rsidP="000123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A97">
              <w:rPr>
                <w:rFonts w:ascii="Arial" w:hAnsi="Arial" w:cs="Arial"/>
                <w:sz w:val="24"/>
                <w:szCs w:val="24"/>
              </w:rPr>
              <w:t>37 000.00 zł</w:t>
            </w:r>
          </w:p>
        </w:tc>
      </w:tr>
      <w:tr w:rsidR="005C5A97" w:rsidRPr="00355C9D" w:rsidTr="00012381">
        <w:tc>
          <w:tcPr>
            <w:tcW w:w="1276" w:type="dxa"/>
            <w:shd w:val="clear" w:color="auto" w:fill="auto"/>
            <w:vAlign w:val="center"/>
          </w:tcPr>
          <w:p w:rsidR="005C5A97" w:rsidRPr="00CF7835" w:rsidRDefault="005C5A97" w:rsidP="000123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A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C5A97" w:rsidRPr="00CF7835" w:rsidRDefault="005C5A97" w:rsidP="0001238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C5A97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5C5A97" w:rsidRPr="00CF7835" w:rsidRDefault="005C5A97" w:rsidP="00012381">
            <w:pPr>
              <w:rPr>
                <w:rFonts w:ascii="Arial" w:hAnsi="Arial" w:cs="Arial"/>
                <w:sz w:val="24"/>
                <w:szCs w:val="24"/>
              </w:rPr>
            </w:pPr>
            <w:r w:rsidRPr="005C5A97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5A97">
              <w:rPr>
                <w:rFonts w:ascii="Arial" w:hAnsi="Arial" w:cs="Arial"/>
                <w:sz w:val="24"/>
                <w:szCs w:val="24"/>
              </w:rPr>
              <w:t>35e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5A97" w:rsidRPr="00CF7835" w:rsidRDefault="005C5A97" w:rsidP="0001238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5A97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5A9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A97" w:rsidRPr="00CF7835" w:rsidRDefault="005C5A97" w:rsidP="000123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A97">
              <w:rPr>
                <w:rFonts w:ascii="Arial" w:hAnsi="Arial" w:cs="Arial"/>
                <w:sz w:val="24"/>
                <w:szCs w:val="24"/>
              </w:rPr>
              <w:t>51 660.00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852F17">
      <w:pPr>
        <w:pStyle w:val="Tekstpodstawowy"/>
        <w:spacing w:after="480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D6B" w:rsidRDefault="00784D6B">
      <w:r>
        <w:separator/>
      </w:r>
    </w:p>
  </w:endnote>
  <w:endnote w:type="continuationSeparator" w:id="0">
    <w:p w:rsidR="00784D6B" w:rsidRDefault="00784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F17" w:rsidRDefault="00852F17" w:rsidP="00852F1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2F17" w:rsidTr="00012381">
      <w:tc>
        <w:tcPr>
          <w:tcW w:w="0" w:type="auto"/>
          <w:vAlign w:val="center"/>
        </w:tcPr>
        <w:p w:rsidR="00852F17" w:rsidRDefault="00852F17" w:rsidP="00852F1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852F17" w:rsidRDefault="00852F17" w:rsidP="00852F1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852F17" w:rsidRDefault="00852F17" w:rsidP="00852F1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52F17" w:rsidRDefault="00852F17" w:rsidP="00852F17">
          <w:pPr>
            <w:pStyle w:val="Bezodstpw"/>
            <w:jc w:val="center"/>
            <w:rPr>
              <w:noProof/>
            </w:rPr>
          </w:pPr>
        </w:p>
      </w:tc>
    </w:tr>
  </w:tbl>
  <w:p w:rsidR="00852F17" w:rsidRDefault="00852F17" w:rsidP="00852F1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52F17" w:rsidRDefault="00852F17" w:rsidP="00852F1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852F17" w:rsidRDefault="00852F17" w:rsidP="00852F1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852F17" w:rsidRDefault="00852F17" w:rsidP="00852F17">
    <w:pPr>
      <w:pStyle w:val="Bezodstpw"/>
      <w:rPr>
        <w:rFonts w:eastAsia="Calibri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4D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D6B" w:rsidRDefault="00784D6B">
      <w:r>
        <w:separator/>
      </w:r>
    </w:p>
  </w:footnote>
  <w:footnote w:type="continuationSeparator" w:id="0">
    <w:p w:rsidR="00784D6B" w:rsidRDefault="00784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A97" w:rsidRDefault="005C5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F17" w:rsidRDefault="00852F17" w:rsidP="00852F17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2" type="#_x0000_t75" alt="PCz_logo_pol_poziom_mono" style="position:absolute;margin-left:-14.85pt;margin-top:-12.85pt;width:194.4pt;height:75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</w:pict>
    </w:r>
    <w:r>
      <w:tab/>
    </w:r>
    <w:r>
      <w:tab/>
    </w:r>
  </w:p>
  <w:p w:rsidR="00852F17" w:rsidRDefault="00852F17" w:rsidP="00852F17">
    <w:pPr>
      <w:pStyle w:val="Nagwek"/>
    </w:pPr>
  </w:p>
  <w:p w:rsidR="00852F17" w:rsidRDefault="00852F17" w:rsidP="00852F17">
    <w:pPr>
      <w:pStyle w:val="Nagwek"/>
    </w:pPr>
  </w:p>
  <w:p w:rsidR="00852F17" w:rsidRDefault="00852F17" w:rsidP="00852F17">
    <w:pPr>
      <w:pStyle w:val="Nagwek"/>
    </w:pPr>
  </w:p>
  <w:p w:rsidR="00852F17" w:rsidRDefault="00852F17" w:rsidP="00852F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A97" w:rsidRDefault="005C5A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D6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5A97"/>
    <w:rsid w:val="00601802"/>
    <w:rsid w:val="0069085C"/>
    <w:rsid w:val="00784D6B"/>
    <w:rsid w:val="00843263"/>
    <w:rsid w:val="00852F17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638581F"/>
  <w15:chartTrackingRefBased/>
  <w15:docId w15:val="{7E64D8CD-0CB9-485A-AA27-B113322E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52F17"/>
  </w:style>
  <w:style w:type="paragraph" w:styleId="Bezodstpw">
    <w:name w:val="No Spacing"/>
    <w:uiPriority w:val="1"/>
    <w:qFormat/>
    <w:rsid w:val="00852F1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118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3</cp:revision>
  <dcterms:created xsi:type="dcterms:W3CDTF">2024-08-29T10:30:00Z</dcterms:created>
  <dcterms:modified xsi:type="dcterms:W3CDTF">2024-08-29T10:33:00Z</dcterms:modified>
</cp:coreProperties>
</file>