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853EF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53EF8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853EF8">
        <w:rPr>
          <w:rFonts w:ascii="Arial" w:hAnsi="Arial" w:cs="Arial"/>
        </w:rPr>
        <w:t>2024-09-06</w:t>
      </w:r>
    </w:p>
    <w:p w:rsidR="00081D13" w:rsidRPr="00353FDC" w:rsidRDefault="00853EF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53EF8">
        <w:rPr>
          <w:rFonts w:ascii="Arial" w:hAnsi="Arial" w:cs="Arial"/>
          <w:b/>
          <w:bCs/>
        </w:rPr>
        <w:t>Politechnika Częstochowska</w:t>
      </w:r>
    </w:p>
    <w:p w:rsidR="00081D13" w:rsidRPr="00353FDC" w:rsidRDefault="00853EF8" w:rsidP="00081D13">
      <w:pPr>
        <w:spacing w:line="360" w:lineRule="auto"/>
        <w:ind w:right="3969"/>
        <w:rPr>
          <w:rFonts w:ascii="Arial" w:hAnsi="Arial" w:cs="Arial"/>
        </w:rPr>
      </w:pPr>
      <w:r w:rsidRPr="00853EF8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853EF8">
        <w:rPr>
          <w:rFonts w:ascii="Arial" w:hAnsi="Arial" w:cs="Arial"/>
        </w:rPr>
        <w:t>69</w:t>
      </w:r>
    </w:p>
    <w:p w:rsidR="00081D13" w:rsidRPr="00353FDC" w:rsidRDefault="00853EF8" w:rsidP="00081D13">
      <w:pPr>
        <w:ind w:right="3969"/>
        <w:rPr>
          <w:rFonts w:ascii="Arial" w:hAnsi="Arial" w:cs="Arial"/>
        </w:rPr>
      </w:pPr>
      <w:r w:rsidRPr="00853EF8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853EF8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853EF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3EF8">
              <w:rPr>
                <w:rFonts w:ascii="Arial" w:hAnsi="Arial" w:cs="Arial"/>
                <w:bCs/>
              </w:rPr>
              <w:t>Remont schodów wejściowych do budynku Domu Studenta nr 7 Herkules przy ul. Sowińskiego 40/8</w:t>
            </w:r>
          </w:p>
        </w:tc>
      </w:tr>
      <w:tr w:rsidR="00853EF8" w:rsidRPr="00353FDC" w:rsidTr="00F83429">
        <w:tc>
          <w:tcPr>
            <w:tcW w:w="2269" w:type="dxa"/>
            <w:shd w:val="clear" w:color="auto" w:fill="auto"/>
          </w:tcPr>
          <w:p w:rsidR="00853EF8" w:rsidRPr="00353FDC" w:rsidRDefault="00853EF8" w:rsidP="00F834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53EF8" w:rsidRPr="00353FDC" w:rsidRDefault="00853EF8" w:rsidP="00F834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3EF8">
              <w:rPr>
                <w:rFonts w:ascii="Arial" w:hAnsi="Arial" w:cs="Arial"/>
                <w:bCs/>
              </w:rPr>
              <w:t>RK-NZ.261.57.2024.ŁZ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53EF8" w:rsidRPr="00853EF8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53EF8" w:rsidRPr="00853EF8">
        <w:rPr>
          <w:rFonts w:ascii="Arial" w:hAnsi="Arial" w:cs="Arial"/>
        </w:rPr>
        <w:t>(</w:t>
      </w:r>
      <w:proofErr w:type="spellStart"/>
      <w:r w:rsidR="00853EF8" w:rsidRPr="00853EF8">
        <w:rPr>
          <w:rFonts w:ascii="Arial" w:hAnsi="Arial" w:cs="Arial"/>
        </w:rPr>
        <w:t>t.j</w:t>
      </w:r>
      <w:proofErr w:type="spellEnd"/>
      <w:r w:rsidR="00853EF8" w:rsidRPr="00853EF8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53EF8" w:rsidRPr="00E1738E" w:rsidTr="00F834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853EF8" w:rsidRDefault="00853EF8" w:rsidP="00F8342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53EF8">
              <w:rPr>
                <w:rFonts w:ascii="Arial" w:hAnsi="Arial" w:cs="Arial"/>
                <w:b/>
              </w:rPr>
              <w:t>Firma Piotr Nocuń Sp. z o.o.</w:t>
            </w:r>
          </w:p>
          <w:p w:rsidR="00853EF8" w:rsidRPr="00AC1F4A" w:rsidRDefault="00853EF8" w:rsidP="00F8342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53EF8">
              <w:rPr>
                <w:rFonts w:ascii="Arial" w:hAnsi="Arial" w:cs="Arial"/>
                <w:bCs/>
              </w:rPr>
              <w:t>Nowy Świat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53EF8">
              <w:rPr>
                <w:rFonts w:ascii="Arial" w:hAnsi="Arial" w:cs="Arial"/>
                <w:bCs/>
              </w:rPr>
              <w:t>33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53EF8">
              <w:rPr>
                <w:rFonts w:ascii="Arial" w:hAnsi="Arial" w:cs="Arial"/>
                <w:bCs/>
              </w:rPr>
              <w:t>/13</w:t>
            </w:r>
          </w:p>
          <w:p w:rsidR="00853EF8" w:rsidRPr="00E1738E" w:rsidRDefault="00853EF8" w:rsidP="00F83429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53EF8">
              <w:rPr>
                <w:rFonts w:ascii="Arial" w:hAnsi="Arial" w:cs="Arial"/>
                <w:bCs/>
              </w:rPr>
              <w:t>00-029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53EF8">
              <w:rPr>
                <w:rFonts w:ascii="Arial" w:hAnsi="Arial" w:cs="Arial"/>
                <w:bCs/>
              </w:rPr>
              <w:t>Warszawa</w:t>
            </w:r>
          </w:p>
          <w:p w:rsidR="00853EF8" w:rsidRPr="00BC506C" w:rsidRDefault="00853EF8" w:rsidP="00F8342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53EF8">
              <w:rPr>
                <w:rFonts w:ascii="Arial" w:hAnsi="Arial" w:cs="Arial"/>
                <w:b/>
              </w:rPr>
              <w:t>37 000.00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853EF8" w:rsidRPr="00E1738E" w:rsidRDefault="00853EF8" w:rsidP="00F8342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853EF8" w:rsidRPr="00E1738E" w:rsidRDefault="00853EF8" w:rsidP="00F834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53EF8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1275"/>
        <w:gridCol w:w="1843"/>
      </w:tblGrid>
      <w:tr w:rsidR="003A05B2" w:rsidRPr="008567C7" w:rsidTr="003A05B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3A05B2" w:rsidRPr="00553EDC" w:rsidRDefault="003A05B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3A05B2" w:rsidRPr="00553EDC" w:rsidRDefault="003A05B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3A05B2" w:rsidRPr="00553EDC" w:rsidRDefault="003A05B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53EF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3A05B2" w:rsidRPr="00553EDC" w:rsidRDefault="003A05B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3A05B2" w:rsidRPr="008567C7" w:rsidTr="003A05B2">
        <w:tc>
          <w:tcPr>
            <w:tcW w:w="851" w:type="dxa"/>
            <w:vAlign w:val="center"/>
          </w:tcPr>
          <w:p w:rsidR="003A05B2" w:rsidRPr="00553EDC" w:rsidRDefault="003A05B2" w:rsidP="00F8342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53E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812" w:type="dxa"/>
            <w:vAlign w:val="center"/>
          </w:tcPr>
          <w:p w:rsidR="003A05B2" w:rsidRPr="00553EDC" w:rsidRDefault="003A05B2" w:rsidP="00F8342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53EF8">
              <w:rPr>
                <w:rFonts w:ascii="Arial" w:hAnsi="Arial" w:cs="Arial"/>
                <w:b/>
                <w:sz w:val="22"/>
                <w:szCs w:val="22"/>
              </w:rPr>
              <w:t>Firma Piotr Nocuń Sp. z o.o.</w:t>
            </w:r>
          </w:p>
          <w:p w:rsidR="003A05B2" w:rsidRPr="00553EDC" w:rsidRDefault="003A05B2" w:rsidP="00F8342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53EF8">
              <w:rPr>
                <w:rFonts w:ascii="Arial" w:hAnsi="Arial" w:cs="Arial"/>
                <w:bCs/>
                <w:sz w:val="22"/>
                <w:szCs w:val="22"/>
              </w:rPr>
              <w:t>Nowy Świat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53EF8">
              <w:rPr>
                <w:rFonts w:ascii="Arial" w:hAnsi="Arial" w:cs="Arial"/>
                <w:bCs/>
                <w:sz w:val="22"/>
                <w:szCs w:val="22"/>
              </w:rPr>
              <w:t>33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53EF8">
              <w:rPr>
                <w:rFonts w:ascii="Arial" w:hAnsi="Arial" w:cs="Arial"/>
                <w:bCs/>
                <w:sz w:val="22"/>
                <w:szCs w:val="22"/>
              </w:rPr>
              <w:t>/13</w:t>
            </w:r>
          </w:p>
          <w:p w:rsidR="003A05B2" w:rsidRPr="00553EDC" w:rsidRDefault="003A05B2" w:rsidP="00F8342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53EF8">
              <w:rPr>
                <w:rFonts w:ascii="Arial" w:hAnsi="Arial" w:cs="Arial"/>
                <w:bCs/>
                <w:sz w:val="22"/>
                <w:szCs w:val="22"/>
              </w:rPr>
              <w:t>00-029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53EF8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275" w:type="dxa"/>
            <w:vAlign w:val="center"/>
          </w:tcPr>
          <w:p w:rsidR="003A05B2" w:rsidRPr="00553EDC" w:rsidRDefault="003A05B2" w:rsidP="00F8342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53E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3A05B2" w:rsidRPr="00553EDC" w:rsidRDefault="003A05B2" w:rsidP="00F8342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53E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A05B2" w:rsidRPr="008567C7" w:rsidTr="003A05B2">
        <w:tc>
          <w:tcPr>
            <w:tcW w:w="851" w:type="dxa"/>
            <w:vAlign w:val="center"/>
          </w:tcPr>
          <w:p w:rsidR="003A05B2" w:rsidRPr="00553EDC" w:rsidRDefault="003A05B2" w:rsidP="00F8342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53E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812" w:type="dxa"/>
            <w:vAlign w:val="center"/>
          </w:tcPr>
          <w:p w:rsidR="003A05B2" w:rsidRPr="00553EDC" w:rsidRDefault="003A05B2" w:rsidP="00F8342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53EF8">
              <w:rPr>
                <w:rFonts w:ascii="Arial" w:hAnsi="Arial" w:cs="Arial"/>
                <w:b/>
                <w:sz w:val="22"/>
                <w:szCs w:val="22"/>
              </w:rPr>
              <w:t>BEITER NATALIA POŁACIK</w:t>
            </w:r>
          </w:p>
          <w:p w:rsidR="003A05B2" w:rsidRPr="00553EDC" w:rsidRDefault="003A05B2" w:rsidP="00F8342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53EF8">
              <w:rPr>
                <w:rFonts w:ascii="Arial" w:hAnsi="Arial" w:cs="Arial"/>
                <w:bCs/>
                <w:sz w:val="22"/>
                <w:szCs w:val="22"/>
              </w:rPr>
              <w:t>Bieszczadzka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53EF8">
              <w:rPr>
                <w:rFonts w:ascii="Arial" w:hAnsi="Arial" w:cs="Arial"/>
                <w:bCs/>
                <w:sz w:val="22"/>
                <w:szCs w:val="22"/>
              </w:rPr>
              <w:t>35e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A05B2" w:rsidRPr="00553EDC" w:rsidRDefault="003A05B2" w:rsidP="00F8342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53EF8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53EF8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275" w:type="dxa"/>
            <w:vAlign w:val="center"/>
          </w:tcPr>
          <w:p w:rsidR="003A05B2" w:rsidRPr="00553EDC" w:rsidRDefault="003A05B2" w:rsidP="00F8342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53EF8">
              <w:rPr>
                <w:rFonts w:ascii="Arial" w:hAnsi="Arial" w:cs="Arial"/>
                <w:sz w:val="22"/>
                <w:szCs w:val="22"/>
              </w:rPr>
              <w:t xml:space="preserve">  71,62</w:t>
            </w:r>
          </w:p>
        </w:tc>
        <w:tc>
          <w:tcPr>
            <w:tcW w:w="1843" w:type="dxa"/>
            <w:vAlign w:val="center"/>
          </w:tcPr>
          <w:p w:rsidR="003A05B2" w:rsidRPr="00553EDC" w:rsidRDefault="003A05B2" w:rsidP="00F8342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53EF8">
              <w:rPr>
                <w:rFonts w:ascii="Arial" w:hAnsi="Arial" w:cs="Arial"/>
                <w:sz w:val="22"/>
                <w:szCs w:val="22"/>
              </w:rPr>
              <w:t xml:space="preserve">  71,62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Start w:id="3" w:name="_GoBack"/>
      <w:bookmarkEnd w:id="3"/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3DC" w:rsidRDefault="009F13DC">
      <w:r>
        <w:separator/>
      </w:r>
    </w:p>
  </w:endnote>
  <w:endnote w:type="continuationSeparator" w:id="0">
    <w:p w:rsidR="009F13DC" w:rsidRDefault="009F1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EF8" w:rsidRDefault="00853E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B2" w:rsidRPr="003A05B2" w:rsidRDefault="003A05B2" w:rsidP="003A05B2">
    <w:pPr>
      <w:spacing w:line="276" w:lineRule="auto"/>
      <w:rPr>
        <w:rFonts w:ascii="Roboto" w:hAnsi="Roboto"/>
        <w:b/>
        <w:bCs/>
        <w:sz w:val="22"/>
        <w:szCs w:val="18"/>
      </w:rPr>
    </w:pPr>
    <w:r w:rsidRPr="003A05B2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3A05B2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A05B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05B2" w:rsidRPr="003A05B2" w:rsidTr="00F83429">
      <w:tc>
        <w:tcPr>
          <w:tcW w:w="0" w:type="auto"/>
          <w:shd w:val="clear" w:color="auto" w:fill="auto"/>
          <w:vAlign w:val="center"/>
        </w:tcPr>
        <w:p w:rsidR="003A05B2" w:rsidRPr="003A05B2" w:rsidRDefault="003A05B2" w:rsidP="003A05B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05B2" w:rsidRPr="003A05B2" w:rsidRDefault="003A05B2" w:rsidP="003A05B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A05B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A05B2" w:rsidRPr="003A05B2" w:rsidRDefault="003A05B2" w:rsidP="003A05B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05B2" w:rsidRPr="003A05B2" w:rsidRDefault="003A05B2" w:rsidP="003A05B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A05B2" w:rsidRPr="003A05B2" w:rsidRDefault="003A05B2" w:rsidP="003A05B2">
    <w:pPr>
      <w:spacing w:line="276" w:lineRule="auto"/>
      <w:rPr>
        <w:rFonts w:ascii="Roboto" w:hAnsi="Roboto"/>
        <w:b/>
        <w:bCs/>
      </w:rPr>
    </w:pPr>
    <w:r w:rsidRPr="003A05B2">
      <w:rPr>
        <w:rFonts w:ascii="Roboto" w:hAnsi="Roboto"/>
        <w:b/>
        <w:bCs/>
        <w:szCs w:val="18"/>
      </w:rPr>
      <w:t>Kanclerz Politechniki Częstochowskiej</w:t>
    </w:r>
  </w:p>
  <w:p w:rsidR="003A05B2" w:rsidRPr="003A05B2" w:rsidRDefault="003A05B2" w:rsidP="003A05B2">
    <w:pPr>
      <w:spacing w:line="276" w:lineRule="auto"/>
      <w:rPr>
        <w:rFonts w:ascii="Roboto" w:hAnsi="Roboto"/>
      </w:rPr>
    </w:pPr>
    <w:r w:rsidRPr="003A05B2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3A05B2">
      <w:rPr>
        <w:rFonts w:ascii="Roboto" w:hAnsi="Roboto"/>
      </w:rPr>
      <w:t>ul. Gen. J.H. Dąbrowskiego 69, 42-201 Częstochowa</w:t>
    </w:r>
  </w:p>
  <w:p w:rsidR="003A05B2" w:rsidRPr="003A05B2" w:rsidRDefault="003A05B2" w:rsidP="003A05B2">
    <w:pPr>
      <w:spacing w:line="276" w:lineRule="auto"/>
      <w:rPr>
        <w:rFonts w:ascii="Arial" w:hAnsi="Arial"/>
        <w:noProof/>
        <w:lang w:val="en-GB"/>
      </w:rPr>
    </w:pPr>
    <w:r w:rsidRPr="003A05B2">
      <w:rPr>
        <w:rFonts w:ascii="Roboto" w:hAnsi="Roboto"/>
        <w:lang w:val="en-GB"/>
      </w:rPr>
      <w:t>tel. +48 34 325 02 56, e-mail: kanclerz@pcz.pl</w:t>
    </w:r>
  </w:p>
  <w:p w:rsidR="000C1E6F" w:rsidRDefault="003A05B2" w:rsidP="003A05B2">
    <w:pPr>
      <w:rPr>
        <w:rFonts w:ascii="Arial" w:hAnsi="Arial"/>
        <w:sz w:val="18"/>
        <w:szCs w:val="18"/>
      </w:rPr>
    </w:pPr>
    <w:r w:rsidRPr="003A05B2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EF8" w:rsidRDefault="00853E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3DC" w:rsidRDefault="009F13DC">
      <w:r>
        <w:separator/>
      </w:r>
    </w:p>
  </w:footnote>
  <w:footnote w:type="continuationSeparator" w:id="0">
    <w:p w:rsidR="009F13DC" w:rsidRDefault="009F1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EF8" w:rsidRDefault="00853E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B2" w:rsidRPr="003A05B2" w:rsidRDefault="003A05B2" w:rsidP="003A05B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A05B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3A05B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A05B2" w:rsidRPr="003A05B2" w:rsidRDefault="003A05B2" w:rsidP="003A05B2">
    <w:pPr>
      <w:tabs>
        <w:tab w:val="center" w:pos="4536"/>
        <w:tab w:val="right" w:pos="9072"/>
      </w:tabs>
      <w:rPr>
        <w:sz w:val="20"/>
        <w:szCs w:val="20"/>
      </w:rPr>
    </w:pPr>
  </w:p>
  <w:p w:rsidR="00853EF8" w:rsidRDefault="00853EF8">
    <w:pPr>
      <w:pStyle w:val="Nagwek"/>
    </w:pPr>
  </w:p>
  <w:p w:rsidR="003A05B2" w:rsidRDefault="003A05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EF8" w:rsidRDefault="00853E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3DC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5B2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3EF8"/>
    <w:rsid w:val="008567C7"/>
    <w:rsid w:val="008642B3"/>
    <w:rsid w:val="008A6C10"/>
    <w:rsid w:val="008E5102"/>
    <w:rsid w:val="00915B9E"/>
    <w:rsid w:val="00952256"/>
    <w:rsid w:val="0097748A"/>
    <w:rsid w:val="009F0E5C"/>
    <w:rsid w:val="009F13D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4B0B25C"/>
  <w15:chartTrackingRefBased/>
  <w15:docId w15:val="{56A78331-17A2-473F-87F6-31A356B03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187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2024-09-06T10:10:00Z</dcterms:created>
  <dcterms:modified xsi:type="dcterms:W3CDTF">2024-09-06T10:10:00Z</dcterms:modified>
</cp:coreProperties>
</file>