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44C40" w:rsidRPr="00D44C4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44C4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44C40">
        <w:rPr>
          <w:rFonts w:ascii="Arial" w:hAnsi="Arial" w:cs="Arial"/>
        </w:rPr>
        <w:t>Politechnika Częstochowska</w:t>
      </w:r>
    </w:p>
    <w:p w:rsidR="006676AE" w:rsidRPr="0012157F" w:rsidRDefault="00D44C4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44C40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D44C40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44C4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44C40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D44C40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4C40" w:rsidRPr="0012157F" w:rsidTr="009E7C1A">
        <w:tc>
          <w:tcPr>
            <w:tcW w:w="9104" w:type="dxa"/>
            <w:shd w:val="clear" w:color="auto" w:fill="D9D9D9"/>
          </w:tcPr>
          <w:p w:rsidR="00D44C40" w:rsidRPr="0012157F" w:rsidRDefault="00D44C40" w:rsidP="009E7C1A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44C40" w:rsidRPr="0012157F" w:rsidRDefault="00D44C40" w:rsidP="009E7C1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44C4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44C4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44C40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44C40" w:rsidRPr="0012157F" w:rsidRDefault="00D44C40" w:rsidP="00D34A9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DB118D" w:rsidP="00DB118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bookmarkStart w:id="0" w:name="_GoBack"/>
            <w:r w:rsidRPr="00DB11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i dostawa zrobotyzowanego stanowiska dydaktycznego  dla Wydziału Budownictwa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Politechniki Częstochowskiej</w:t>
            </w:r>
            <w:bookmarkEnd w:id="0"/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44C40" w:rsidRPr="00A2540E" w:rsidTr="009E7C1A">
        <w:tc>
          <w:tcPr>
            <w:tcW w:w="2269" w:type="dxa"/>
            <w:shd w:val="clear" w:color="auto" w:fill="auto"/>
          </w:tcPr>
          <w:p w:rsidR="00D44C40" w:rsidRPr="00A2540E" w:rsidRDefault="00D44C40" w:rsidP="009E7C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4C40" w:rsidRPr="00A2540E" w:rsidRDefault="00D44C40" w:rsidP="009E7C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4C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RK-NZ.261.67.2024.AR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44C40" w:rsidRPr="00D44C4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524951" w:rsidRDefault="00E426EB" w:rsidP="00D34A9D">
      <w:pPr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6C2" w:rsidRDefault="003D56C2" w:rsidP="0038231F">
      <w:pPr>
        <w:spacing w:after="0" w:line="240" w:lineRule="auto"/>
      </w:pPr>
      <w:r>
        <w:separator/>
      </w:r>
    </w:p>
  </w:endnote>
  <w:endnote w:type="continuationSeparator" w:id="0">
    <w:p w:rsidR="003D56C2" w:rsidRDefault="003D56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C40" w:rsidRDefault="00D44C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B118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B118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C40" w:rsidRDefault="00D44C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6C2" w:rsidRDefault="003D56C2" w:rsidP="0038231F">
      <w:pPr>
        <w:spacing w:after="0" w:line="240" w:lineRule="auto"/>
      </w:pPr>
      <w:r>
        <w:separator/>
      </w:r>
    </w:p>
  </w:footnote>
  <w:footnote w:type="continuationSeparator" w:id="0">
    <w:p w:rsidR="003D56C2" w:rsidRDefault="003D56C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C40" w:rsidRDefault="00D44C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C40" w:rsidRDefault="00D44C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C40" w:rsidRDefault="00D44C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56C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56C2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A9D"/>
    <w:rsid w:val="00D34D9A"/>
    <w:rsid w:val="00D409DE"/>
    <w:rsid w:val="00D42C9B"/>
    <w:rsid w:val="00D44C40"/>
    <w:rsid w:val="00D531D5"/>
    <w:rsid w:val="00D7532C"/>
    <w:rsid w:val="00DA6EC7"/>
    <w:rsid w:val="00DB118D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997532"/>
  <w15:docId w15:val="{A70ACD2E-1AFE-46AB-B39B-3996293BD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A6393-0637-4BF5-B129-6AED0C3FD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2024-09-05T07:30:00Z</dcterms:created>
  <dcterms:modified xsi:type="dcterms:W3CDTF">2024-09-05T07:30:00Z</dcterms:modified>
</cp:coreProperties>
</file>