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16902" w:rsidP="00BB605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1690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16902">
        <w:rPr>
          <w:rFonts w:ascii="Arial" w:hAnsi="Arial" w:cs="Arial"/>
          <w:sz w:val="24"/>
          <w:szCs w:val="24"/>
        </w:rPr>
        <w:t>2024-09-05</w:t>
      </w:r>
    </w:p>
    <w:p w:rsidR="00CF7835" w:rsidRPr="009432A1" w:rsidRDefault="00516902" w:rsidP="00BB605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690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16902" w:rsidP="00BB6051">
      <w:pPr>
        <w:spacing w:line="360" w:lineRule="auto"/>
        <w:rPr>
          <w:rFonts w:ascii="Arial" w:hAnsi="Arial" w:cs="Arial"/>
          <w:sz w:val="24"/>
          <w:szCs w:val="24"/>
        </w:rPr>
      </w:pPr>
      <w:r w:rsidRPr="0051690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16902">
        <w:rPr>
          <w:rFonts w:ascii="Arial" w:hAnsi="Arial" w:cs="Arial"/>
          <w:sz w:val="24"/>
          <w:szCs w:val="24"/>
        </w:rPr>
        <w:t>69</w:t>
      </w:r>
    </w:p>
    <w:p w:rsidR="00CF7835" w:rsidRPr="009432A1" w:rsidRDefault="00516902" w:rsidP="00BB6051">
      <w:pPr>
        <w:spacing w:line="360" w:lineRule="auto"/>
        <w:rPr>
          <w:rFonts w:ascii="Arial" w:hAnsi="Arial" w:cs="Arial"/>
          <w:sz w:val="24"/>
          <w:szCs w:val="24"/>
        </w:rPr>
      </w:pPr>
      <w:r w:rsidRPr="0051690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16902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BB6051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BB605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BB605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BB605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BB605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16902" w:rsidP="00BB60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6902">
              <w:rPr>
                <w:rFonts w:ascii="Arial" w:hAnsi="Arial" w:cs="Arial"/>
                <w:bCs/>
                <w:sz w:val="24"/>
                <w:szCs w:val="24"/>
              </w:rPr>
              <w:t>Usługa sprzątania budynku biurowo-dydaktycznego Politechniki Częstochowskiej - Wydział Zarządzania (budynek gł.) - przy al. Armii Krajowej 19 B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16902" w:rsidRPr="004E4B64" w:rsidTr="00B01399">
        <w:tc>
          <w:tcPr>
            <w:tcW w:w="2269" w:type="dxa"/>
            <w:shd w:val="clear" w:color="auto" w:fill="auto"/>
          </w:tcPr>
          <w:p w:rsidR="00516902" w:rsidRPr="004E4B64" w:rsidRDefault="00516902" w:rsidP="00BB60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6902" w:rsidRPr="004E4B64" w:rsidRDefault="00516902" w:rsidP="00BB60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6902">
              <w:rPr>
                <w:rFonts w:ascii="Arial" w:hAnsi="Arial" w:cs="Arial"/>
                <w:bCs/>
                <w:sz w:val="24"/>
                <w:szCs w:val="24"/>
              </w:rPr>
              <w:t>RK-NZ.261.46.2024.MT</w:t>
            </w:r>
          </w:p>
        </w:tc>
      </w:tr>
    </w:tbl>
    <w:p w:rsidR="00D665F5" w:rsidRPr="00355C9D" w:rsidRDefault="00D665F5" w:rsidP="00BB6051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16902" w:rsidRPr="00516902">
        <w:rPr>
          <w:rFonts w:ascii="Arial" w:hAnsi="Arial" w:cs="Arial"/>
          <w:sz w:val="24"/>
          <w:szCs w:val="24"/>
        </w:rPr>
        <w:t>(</w:t>
      </w:r>
      <w:proofErr w:type="spellStart"/>
      <w:r w:rsidR="00516902" w:rsidRPr="00516902">
        <w:rPr>
          <w:rFonts w:ascii="Arial" w:hAnsi="Arial" w:cs="Arial"/>
          <w:sz w:val="24"/>
          <w:szCs w:val="24"/>
        </w:rPr>
        <w:t>t.j</w:t>
      </w:r>
      <w:proofErr w:type="spellEnd"/>
      <w:r w:rsidR="00516902" w:rsidRPr="0051690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BB605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16902" w:rsidRPr="00516902">
        <w:rPr>
          <w:rFonts w:ascii="Arial" w:hAnsi="Arial" w:cs="Arial"/>
          <w:sz w:val="24"/>
          <w:szCs w:val="24"/>
        </w:rPr>
        <w:t>05/09/2024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16902" w:rsidRPr="00516902">
        <w:rPr>
          <w:rFonts w:ascii="Arial" w:hAnsi="Arial" w:cs="Arial"/>
          <w:sz w:val="24"/>
          <w:szCs w:val="24"/>
        </w:rPr>
        <w:t>11:20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B605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BB605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BB605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16902" w:rsidRPr="00355C9D" w:rsidTr="00B01399">
        <w:tc>
          <w:tcPr>
            <w:tcW w:w="1276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16902" w:rsidRPr="00CF7835" w:rsidRDefault="00516902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516902" w:rsidRPr="00CF7835" w:rsidRDefault="00BB6051" w:rsidP="00BB605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Krakowska 45</w:t>
            </w:r>
            <w:r w:rsidR="0051690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16902" w:rsidRPr="00CF7835" w:rsidRDefault="00BB6051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42-200</w:t>
            </w:r>
            <w:r w:rsidR="0051690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6902" w:rsidRPr="0051690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300 956.40 zł</w:t>
            </w:r>
          </w:p>
        </w:tc>
      </w:tr>
      <w:tr w:rsidR="00516902" w:rsidRPr="00355C9D" w:rsidTr="00B01399">
        <w:tc>
          <w:tcPr>
            <w:tcW w:w="1276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516902" w:rsidRPr="00CF7835" w:rsidRDefault="00516902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Zakłady Usługowe "EZT" S.A.</w:t>
            </w:r>
          </w:p>
          <w:p w:rsidR="00516902" w:rsidRPr="00CF7835" w:rsidRDefault="00516902" w:rsidP="00BB605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Modrzewiowa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16902" w:rsidRPr="00CF7835" w:rsidRDefault="00516902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41-219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616 505.87 zł</w:t>
            </w:r>
          </w:p>
        </w:tc>
      </w:tr>
      <w:tr w:rsidR="00516902" w:rsidRPr="00355C9D" w:rsidTr="00B01399">
        <w:tc>
          <w:tcPr>
            <w:tcW w:w="1276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516902" w:rsidRPr="00CF7835" w:rsidRDefault="00516902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 xml:space="preserve">LA STRADA </w:t>
            </w:r>
            <w:r w:rsidR="00BB6051">
              <w:rPr>
                <w:rFonts w:ascii="Arial" w:hAnsi="Arial" w:cs="Arial"/>
                <w:sz w:val="24"/>
                <w:szCs w:val="24"/>
              </w:rPr>
              <w:t>COMPANY Sp. z o.o.</w:t>
            </w:r>
          </w:p>
          <w:p w:rsidR="00516902" w:rsidRPr="00CF7835" w:rsidRDefault="00BB6051" w:rsidP="00BB605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Rycerska 71</w:t>
            </w:r>
          </w:p>
          <w:p w:rsidR="00516902" w:rsidRDefault="00BB6051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42-202</w:t>
            </w:r>
            <w:r w:rsidR="0051690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6902" w:rsidRPr="00516902">
              <w:rPr>
                <w:rFonts w:ascii="Arial" w:hAnsi="Arial" w:cs="Arial"/>
                <w:sz w:val="24"/>
                <w:szCs w:val="24"/>
              </w:rPr>
              <w:t>Częstochowa</w:t>
            </w:r>
          </w:p>
          <w:p w:rsidR="00BB6051" w:rsidRDefault="00BB6051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BB6051" w:rsidRPr="00CF7835" w:rsidRDefault="00BB6051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 xml:space="preserve">LA STRADA </w:t>
            </w:r>
            <w:r>
              <w:rPr>
                <w:rFonts w:ascii="Arial" w:hAnsi="Arial" w:cs="Arial"/>
                <w:sz w:val="24"/>
                <w:szCs w:val="24"/>
              </w:rPr>
              <w:t>COMPANY Sp. z o.o.</w:t>
            </w:r>
          </w:p>
          <w:p w:rsidR="00BB6051" w:rsidRPr="00CF7835" w:rsidRDefault="00BB6051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LA STRADA E.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Bill,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P.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Kujawski sp.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jawna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515 124.00 zł</w:t>
            </w:r>
          </w:p>
        </w:tc>
      </w:tr>
      <w:tr w:rsidR="00516902" w:rsidRPr="00355C9D" w:rsidTr="00B01399">
        <w:tc>
          <w:tcPr>
            <w:tcW w:w="1276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516902" w:rsidRPr="00CF7835" w:rsidRDefault="00516902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516902" w:rsidRPr="00CF7835" w:rsidRDefault="00516902" w:rsidP="00BB605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16902" w:rsidRDefault="00516902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44-100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Gliwice</w:t>
            </w:r>
          </w:p>
          <w:p w:rsidR="00BB6051" w:rsidRDefault="00BB6051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BB6051" w:rsidRPr="00CF7835" w:rsidRDefault="00BB6051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BB6051" w:rsidRPr="00CF7835" w:rsidRDefault="002D5B7E" w:rsidP="00BB605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Spółka Inwestycji Górniczych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BB6051">
              <w:rPr>
                <w:rFonts w:ascii="Arial" w:hAnsi="Arial" w:cs="Arial"/>
                <w:sz w:val="24"/>
                <w:szCs w:val="24"/>
              </w:rPr>
              <w:t>p</w:t>
            </w:r>
            <w:proofErr w:type="spellEnd"/>
            <w:r w:rsidR="00BB6051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500 071.26 zł</w:t>
            </w:r>
          </w:p>
        </w:tc>
      </w:tr>
      <w:tr w:rsidR="00516902" w:rsidRPr="00355C9D" w:rsidTr="00B01399">
        <w:tc>
          <w:tcPr>
            <w:tcW w:w="1276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516902" w:rsidRPr="00CF7835" w:rsidRDefault="00516902" w:rsidP="00BB605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Przedsiębiorstwo Handlowo-Usługowe "PROMYCZEK" Ewa Grzybek</w:t>
            </w:r>
          </w:p>
          <w:p w:rsidR="00516902" w:rsidRPr="00CF7835" w:rsidRDefault="00516902" w:rsidP="00BB605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16902">
              <w:rPr>
                <w:rFonts w:ascii="Arial" w:hAnsi="Arial" w:cs="Arial"/>
                <w:sz w:val="24"/>
                <w:szCs w:val="24"/>
              </w:rPr>
              <w:t>Ochabska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902">
              <w:rPr>
                <w:rFonts w:ascii="Arial" w:hAnsi="Arial" w:cs="Arial"/>
                <w:sz w:val="24"/>
                <w:szCs w:val="24"/>
              </w:rPr>
              <w:t>90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16902" w:rsidRPr="00CF7835" w:rsidRDefault="00516902" w:rsidP="002D5B7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43-430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5B7E">
              <w:rPr>
                <w:rFonts w:ascii="Arial" w:hAnsi="Arial" w:cs="Arial"/>
                <w:sz w:val="24"/>
                <w:szCs w:val="24"/>
              </w:rPr>
              <w:t>Skoczów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516902" w:rsidRPr="00CF7835" w:rsidRDefault="00516902" w:rsidP="00BB605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6902">
              <w:rPr>
                <w:rFonts w:ascii="Arial" w:hAnsi="Arial" w:cs="Arial"/>
                <w:sz w:val="24"/>
                <w:szCs w:val="24"/>
              </w:rPr>
              <w:t>441 324.00 zł</w:t>
            </w:r>
          </w:p>
        </w:tc>
      </w:tr>
    </w:tbl>
    <w:p w:rsidR="0069085C" w:rsidRPr="00355C9D" w:rsidRDefault="0069085C" w:rsidP="00F97BBD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69085C" w:rsidRPr="00355C9D" w:rsidSect="002D5B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D65" w:rsidRDefault="00A14D65">
      <w:r>
        <w:separator/>
      </w:r>
    </w:p>
  </w:endnote>
  <w:endnote w:type="continuationSeparator" w:id="0">
    <w:p w:rsidR="00A14D65" w:rsidRDefault="00A1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51" w:rsidRPr="00BB6051" w:rsidRDefault="002D5B7E" w:rsidP="00BB605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B6051" w:rsidRPr="00BB6051" w:rsidTr="00B01399">
      <w:tc>
        <w:tcPr>
          <w:tcW w:w="0" w:type="auto"/>
          <w:shd w:val="clear" w:color="auto" w:fill="auto"/>
          <w:vAlign w:val="center"/>
        </w:tcPr>
        <w:p w:rsidR="00BB6051" w:rsidRPr="00BB6051" w:rsidRDefault="00BB6051" w:rsidP="00BB605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B6051" w:rsidRPr="00BB6051" w:rsidRDefault="00BB6051" w:rsidP="00BB605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B605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B6051" w:rsidRPr="00BB6051" w:rsidRDefault="00BB6051" w:rsidP="00BB605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B6051" w:rsidRPr="00BB6051" w:rsidRDefault="00BB6051" w:rsidP="00BB605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B6051" w:rsidRPr="00BB6051" w:rsidRDefault="00BB6051" w:rsidP="00BB6051">
    <w:pPr>
      <w:spacing w:line="276" w:lineRule="auto"/>
      <w:rPr>
        <w:rFonts w:ascii="Roboto" w:hAnsi="Roboto"/>
        <w:b/>
        <w:bCs/>
        <w:sz w:val="24"/>
        <w:szCs w:val="24"/>
      </w:rPr>
    </w:pPr>
    <w:r w:rsidRPr="00BB6051">
      <w:rPr>
        <w:rFonts w:ascii="Roboto" w:hAnsi="Roboto"/>
        <w:b/>
        <w:bCs/>
        <w:sz w:val="24"/>
        <w:szCs w:val="18"/>
      </w:rPr>
      <w:t>Kanclerz Politechniki Częstochowskiej</w:t>
    </w:r>
  </w:p>
  <w:p w:rsidR="00BB6051" w:rsidRPr="00BB6051" w:rsidRDefault="002D5B7E" w:rsidP="00BB605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B6051" w:rsidRPr="00BB6051">
      <w:rPr>
        <w:rFonts w:ascii="Roboto" w:hAnsi="Roboto"/>
        <w:sz w:val="24"/>
        <w:szCs w:val="24"/>
      </w:rPr>
      <w:t>ul. Gen. J.H. Dąbrowskiego 69, 42-201 Częstochowa</w:t>
    </w:r>
  </w:p>
  <w:p w:rsidR="00BB6051" w:rsidRPr="00BB6051" w:rsidRDefault="00BB6051" w:rsidP="00BB6051">
    <w:pPr>
      <w:spacing w:line="276" w:lineRule="auto"/>
      <w:rPr>
        <w:rFonts w:ascii="Arial" w:hAnsi="Arial"/>
        <w:noProof/>
        <w:sz w:val="24"/>
        <w:szCs w:val="24"/>
      </w:rPr>
    </w:pPr>
    <w:r w:rsidRPr="00BB6051">
      <w:rPr>
        <w:rFonts w:ascii="Roboto" w:hAnsi="Roboto"/>
        <w:sz w:val="24"/>
        <w:szCs w:val="24"/>
      </w:rPr>
      <w:t>tel. +48 34 325 02 56, e-mail: kanclerz@pcz.pl</w:t>
    </w:r>
  </w:p>
  <w:p w:rsidR="00BB6051" w:rsidRPr="00BB6051" w:rsidRDefault="00BB6051" w:rsidP="00BB6051">
    <w:pPr>
      <w:rPr>
        <w:rFonts w:ascii="Roboto" w:hAnsi="Roboto"/>
        <w:b/>
        <w:sz w:val="24"/>
        <w:szCs w:val="24"/>
      </w:rPr>
    </w:pPr>
    <w:r w:rsidRPr="00BB6051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D5B7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D5B7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4D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D65" w:rsidRDefault="00A14D65">
      <w:r>
        <w:separator/>
      </w:r>
    </w:p>
  </w:footnote>
  <w:footnote w:type="continuationSeparator" w:id="0">
    <w:p w:rsidR="00A14D65" w:rsidRDefault="00A14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02" w:rsidRDefault="00516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51" w:rsidRPr="00BB6051" w:rsidRDefault="002D5B7E" w:rsidP="00BB605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B6051" w:rsidRPr="00BB6051" w:rsidRDefault="00BB6051" w:rsidP="00BB6051">
    <w:pPr>
      <w:spacing w:after="160" w:line="259" w:lineRule="auto"/>
      <w:rPr>
        <w:rFonts w:ascii="Arial" w:hAnsi="Arial"/>
        <w:sz w:val="22"/>
        <w:szCs w:val="22"/>
      </w:rPr>
    </w:pPr>
  </w:p>
  <w:p w:rsidR="00516902" w:rsidRDefault="005169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02" w:rsidRDefault="005169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D6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5B7E"/>
    <w:rsid w:val="00355C9D"/>
    <w:rsid w:val="003B6B36"/>
    <w:rsid w:val="003D72FD"/>
    <w:rsid w:val="003F57CD"/>
    <w:rsid w:val="00423179"/>
    <w:rsid w:val="00490DC0"/>
    <w:rsid w:val="00493F8C"/>
    <w:rsid w:val="004C7E9B"/>
    <w:rsid w:val="00516902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14D65"/>
    <w:rsid w:val="00A80738"/>
    <w:rsid w:val="00BB6051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97BB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29B9B7F"/>
  <w15:chartTrackingRefBased/>
  <w15:docId w15:val="{AAFF31F8-90DA-4F15-B10D-248223DF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2024-09-05T10:37:00Z</dcterms:created>
  <dcterms:modified xsi:type="dcterms:W3CDTF">2024-09-05T10:37:00Z</dcterms:modified>
</cp:coreProperties>
</file>