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08F49C8" w14:textId="4FB4A470" w:rsidR="005103B9" w:rsidRPr="00A90D0E" w:rsidRDefault="006676AE" w:rsidP="002D1ECA">
      <w:pPr>
        <w:pStyle w:val="Nagwek4"/>
        <w:spacing w:line="240" w:lineRule="auto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2D1ECA">
        <w:rPr>
          <w:rFonts w:ascii="Arial" w:hAnsi="Arial" w:cs="Arial"/>
          <w:bCs/>
          <w:i w:val="0"/>
          <w:szCs w:val="24"/>
        </w:rPr>
        <w:t>3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040E479D" w14:textId="77777777" w:rsidR="00C4103F" w:rsidRPr="0012157F" w:rsidRDefault="007118F0" w:rsidP="002D1ECA">
      <w:pPr>
        <w:spacing w:after="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32DE103A" w14:textId="171C296B" w:rsidR="006676AE" w:rsidRPr="0012157F" w:rsidRDefault="00E11ECA" w:rsidP="002D1ECA">
      <w:pPr>
        <w:pStyle w:val="Tekstpodstawowy"/>
        <w:spacing w:after="0"/>
        <w:ind w:left="4111"/>
        <w:rPr>
          <w:rFonts w:ascii="Arial" w:hAnsi="Arial" w:cs="Arial"/>
        </w:rPr>
      </w:pPr>
      <w:r w:rsidRPr="00E11ECA">
        <w:rPr>
          <w:rFonts w:ascii="Arial" w:hAnsi="Arial" w:cs="Arial"/>
        </w:rPr>
        <w:t>SZPITAL WOJEWÓDZKI W POZNANIU</w:t>
      </w:r>
    </w:p>
    <w:p w14:paraId="0C2151C6" w14:textId="310D3554" w:rsidR="006676AE" w:rsidRPr="0012157F" w:rsidRDefault="00E11ECA" w:rsidP="002D1ECA">
      <w:pPr>
        <w:pStyle w:val="Tekstpodstawowy"/>
        <w:spacing w:after="0"/>
        <w:ind w:left="4111"/>
        <w:rPr>
          <w:rFonts w:ascii="Arial" w:hAnsi="Arial" w:cs="Arial"/>
        </w:rPr>
      </w:pPr>
      <w:r w:rsidRPr="00E11ECA">
        <w:rPr>
          <w:rFonts w:ascii="Arial" w:hAnsi="Arial" w:cs="Arial"/>
        </w:rPr>
        <w:t>Juraszów</w:t>
      </w:r>
      <w:r w:rsidR="006676AE" w:rsidRPr="0012157F">
        <w:rPr>
          <w:rFonts w:ascii="Arial" w:hAnsi="Arial" w:cs="Arial"/>
        </w:rPr>
        <w:t xml:space="preserve"> </w:t>
      </w:r>
      <w:r w:rsidRPr="00E11ECA">
        <w:rPr>
          <w:rFonts w:ascii="Arial" w:hAnsi="Arial" w:cs="Arial"/>
        </w:rPr>
        <w:t>7/19</w:t>
      </w:r>
      <w:r w:rsidR="006676AE" w:rsidRPr="0012157F">
        <w:rPr>
          <w:rFonts w:ascii="Arial" w:hAnsi="Arial" w:cs="Arial"/>
        </w:rPr>
        <w:t xml:space="preserve"> </w:t>
      </w:r>
    </w:p>
    <w:p w14:paraId="754ABE17" w14:textId="5F3E071D" w:rsidR="00F90CD1" w:rsidRDefault="00E11ECA" w:rsidP="002D1ECA">
      <w:pPr>
        <w:pStyle w:val="Tekstpodstawowy"/>
        <w:spacing w:after="0"/>
        <w:ind w:left="4111"/>
        <w:rPr>
          <w:rFonts w:ascii="Arial" w:hAnsi="Arial" w:cs="Arial"/>
        </w:rPr>
      </w:pPr>
      <w:r w:rsidRPr="00E11ECA">
        <w:rPr>
          <w:rFonts w:ascii="Arial" w:hAnsi="Arial" w:cs="Arial"/>
        </w:rPr>
        <w:t>60-479</w:t>
      </w:r>
      <w:r w:rsidR="006676AE" w:rsidRPr="0012157F">
        <w:rPr>
          <w:rFonts w:ascii="Arial" w:hAnsi="Arial" w:cs="Arial"/>
        </w:rPr>
        <w:t xml:space="preserve"> </w:t>
      </w:r>
      <w:r w:rsidRPr="00E11ECA">
        <w:rPr>
          <w:rFonts w:ascii="Arial" w:hAnsi="Arial" w:cs="Arial"/>
        </w:rPr>
        <w:t>Poznań</w:t>
      </w:r>
    </w:p>
    <w:p w14:paraId="4F6B7C27" w14:textId="77777777" w:rsidR="009169D4" w:rsidRDefault="009169D4" w:rsidP="002D1ECA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6986D17C" w14:textId="77777777" w:rsidR="00C4103F" w:rsidRPr="002578E4" w:rsidRDefault="002578E4" w:rsidP="002D1ECA">
      <w:pPr>
        <w:pStyle w:val="Tekstpodstawowy"/>
        <w:spacing w:after="0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14:paraId="741F82C5" w14:textId="77777777" w:rsidR="002578E4" w:rsidRDefault="002578E4" w:rsidP="002D1ECA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14:paraId="360D18B2" w14:textId="77777777" w:rsidTr="0018769E">
        <w:tc>
          <w:tcPr>
            <w:tcW w:w="2800" w:type="dxa"/>
            <w:shd w:val="clear" w:color="auto" w:fill="auto"/>
          </w:tcPr>
          <w:p w14:paraId="77E8C203" w14:textId="77777777" w:rsidR="002578E4" w:rsidRPr="00A2540E" w:rsidRDefault="002578E4" w:rsidP="002D1ECA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3767F66F" w14:textId="77777777" w:rsidR="002578E4" w:rsidRPr="00A2540E" w:rsidRDefault="002578E4" w:rsidP="002D1ECA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2A65D837" w14:textId="77777777" w:rsidR="002578E4" w:rsidRPr="00A2540E" w:rsidRDefault="002578E4" w:rsidP="002D1ECA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024924B" w14:textId="77777777" w:rsidR="002578E4" w:rsidRPr="00A2540E" w:rsidRDefault="002578E4" w:rsidP="002D1ECA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14:paraId="720678DA" w14:textId="77777777" w:rsidTr="0018769E">
        <w:tc>
          <w:tcPr>
            <w:tcW w:w="2800" w:type="dxa"/>
            <w:shd w:val="clear" w:color="auto" w:fill="auto"/>
          </w:tcPr>
          <w:p w14:paraId="2F792926" w14:textId="77777777" w:rsidR="002578E4" w:rsidRPr="00A2540E" w:rsidRDefault="002578E4" w:rsidP="002D1ECA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562C7164" w14:textId="77777777" w:rsidR="002578E4" w:rsidRPr="00A2540E" w:rsidRDefault="002578E4" w:rsidP="002D1ECA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0206FA53" w14:textId="77777777" w:rsidR="002578E4" w:rsidRPr="00A2540E" w:rsidRDefault="002578E4" w:rsidP="002D1ECA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0BDF254" w14:textId="77777777" w:rsidR="002578E4" w:rsidRPr="00A2540E" w:rsidRDefault="002578E4" w:rsidP="002D1ECA">
            <w:pPr>
              <w:tabs>
                <w:tab w:val="left" w:pos="7023"/>
              </w:tabs>
              <w:spacing w:after="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7D572918" w14:textId="77777777" w:rsidR="002578E4" w:rsidRPr="002578E4" w:rsidRDefault="002578E4" w:rsidP="002D1ECA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E11ECA" w:rsidRPr="0012157F" w14:paraId="0E3A6D29" w14:textId="77777777" w:rsidTr="00683C9A">
        <w:tc>
          <w:tcPr>
            <w:tcW w:w="9104" w:type="dxa"/>
            <w:shd w:val="clear" w:color="auto" w:fill="D9D9D9"/>
          </w:tcPr>
          <w:p w14:paraId="7A54CE5B" w14:textId="77777777" w:rsidR="00E11ECA" w:rsidRPr="0012157F" w:rsidRDefault="00E11ECA" w:rsidP="002D1ECA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227D69E7" w14:textId="41B94E7A" w:rsidR="00E11ECA" w:rsidRPr="0012157F" w:rsidRDefault="00E11ECA" w:rsidP="002D1ECA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E11ECA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E11ECA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E11ECA">
              <w:rPr>
                <w:rFonts w:ascii="Arial" w:hAnsi="Arial" w:cs="Arial"/>
                <w:sz w:val="24"/>
                <w:szCs w:val="24"/>
              </w:rPr>
              <w:t>. Dz. U. z 2023r. poz. 1605)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14:paraId="40548BAC" w14:textId="77777777" w:rsidR="00E11ECA" w:rsidRPr="00612283" w:rsidRDefault="00E11ECA" w:rsidP="002D1ECA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067F2DA3" w14:textId="77777777" w:rsidR="00E11ECA" w:rsidRPr="00612283" w:rsidRDefault="00E11ECA" w:rsidP="002D1ECA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58068C1F" w14:textId="77777777" w:rsidR="00E11ECA" w:rsidRPr="0012157F" w:rsidRDefault="00E11ECA" w:rsidP="002D1ECA">
            <w:pPr>
              <w:spacing w:after="0" w:line="240" w:lineRule="auto"/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76CD59BE" w14:textId="77777777" w:rsidR="00E50194" w:rsidRDefault="001F027E" w:rsidP="002D1EC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14:paraId="653FAE42" w14:textId="77777777" w:rsidTr="0018769E">
        <w:tc>
          <w:tcPr>
            <w:tcW w:w="2269" w:type="dxa"/>
            <w:shd w:val="clear" w:color="auto" w:fill="auto"/>
          </w:tcPr>
          <w:p w14:paraId="3EF8C48F" w14:textId="77777777" w:rsidR="002578E4" w:rsidRPr="00A2540E" w:rsidRDefault="002578E4" w:rsidP="002D1ECA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8998993" w14:textId="3D67A32D" w:rsidR="002578E4" w:rsidRPr="00A2540E" w:rsidRDefault="00E11ECA" w:rsidP="002D1ECA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11EC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rękawic chirurgicznych oraz rękawic niejałowych wraz z dyspenserami do rękawic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E11ECA" w:rsidRPr="00A2540E" w14:paraId="32E99377" w14:textId="77777777" w:rsidTr="00683C9A">
        <w:tc>
          <w:tcPr>
            <w:tcW w:w="2269" w:type="dxa"/>
            <w:shd w:val="clear" w:color="auto" w:fill="auto"/>
          </w:tcPr>
          <w:p w14:paraId="40CBCD73" w14:textId="77777777" w:rsidR="00E11ECA" w:rsidRPr="00A2540E" w:rsidRDefault="00E11ECA" w:rsidP="002D1ECA">
            <w:pPr>
              <w:tabs>
                <w:tab w:val="center" w:pos="4536"/>
                <w:tab w:val="right" w:pos="9072"/>
              </w:tabs>
              <w:spacing w:after="0" w:line="24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5957D02" w14:textId="56491D7E" w:rsidR="00E11ECA" w:rsidRPr="00A2540E" w:rsidRDefault="00E11ECA" w:rsidP="002D1ECA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11EC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SZW/DZP/75/2024</w:t>
            </w:r>
          </w:p>
        </w:tc>
      </w:tr>
    </w:tbl>
    <w:p w14:paraId="6127FDCC" w14:textId="77777777" w:rsidR="002578E4" w:rsidRDefault="002578E4" w:rsidP="002D1ECA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56405B64" w14:textId="4BAD2623" w:rsidR="00F90CD1" w:rsidRDefault="005434B3" w:rsidP="002D1EC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E11ECA" w:rsidRPr="00E11ECA">
        <w:rPr>
          <w:rFonts w:ascii="Arial" w:hAnsi="Arial" w:cs="Arial"/>
          <w:b/>
          <w:sz w:val="24"/>
          <w:szCs w:val="24"/>
        </w:rPr>
        <w:t>SZPITAL WOJEWÓDZKI W POZNANIU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p w14:paraId="37E42F15" w14:textId="77777777" w:rsidR="002D1ECA" w:rsidRPr="0012157F" w:rsidRDefault="002D1ECA" w:rsidP="002D1EC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39033944" w14:textId="77777777" w:rsidTr="00650D6C">
        <w:tc>
          <w:tcPr>
            <w:tcW w:w="9104" w:type="dxa"/>
            <w:shd w:val="clear" w:color="auto" w:fill="D9D9D9"/>
          </w:tcPr>
          <w:p w14:paraId="7DFEF4D3" w14:textId="77777777" w:rsidR="00E50194" w:rsidRPr="00650D6C" w:rsidRDefault="00650D6C" w:rsidP="002D1EC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4BB8ADDC" w14:textId="77777777" w:rsidR="00C113BF" w:rsidRPr="0012157F" w:rsidRDefault="00C113BF" w:rsidP="002D1EC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06F2A7B1" w14:textId="77777777" w:rsidR="002426FF" w:rsidRPr="00A44833" w:rsidRDefault="002426FF" w:rsidP="002D1ECA">
      <w:pPr>
        <w:spacing w:after="0" w:line="24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14:paraId="2617F1D1" w14:textId="77777777" w:rsidR="00023477" w:rsidRPr="006B53D6" w:rsidRDefault="00023477" w:rsidP="002D1ECA">
      <w:pPr>
        <w:spacing w:after="0" w:line="240" w:lineRule="auto"/>
        <w:rPr>
          <w:rFonts w:ascii="Arial" w:hAnsi="Arial" w:cs="Arial"/>
          <w:sz w:val="16"/>
          <w:szCs w:val="16"/>
        </w:rPr>
      </w:pPr>
    </w:p>
    <w:p w14:paraId="7FA4A175" w14:textId="77777777" w:rsidR="00023477" w:rsidRPr="00992BD8" w:rsidRDefault="00992BD8" w:rsidP="002D1ECA">
      <w:pPr>
        <w:pStyle w:val="Akapitzlist"/>
        <w:spacing w:after="0" w:line="24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69D31118" w14:textId="77777777" w:rsidR="00992BD8" w:rsidRPr="00992BD8" w:rsidRDefault="00992BD8" w:rsidP="002D1ECA">
      <w:pPr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6143AED7" w14:textId="77777777" w:rsidR="00023477" w:rsidRDefault="00C113BF" w:rsidP="002D1EC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7C97683C" w14:textId="77777777" w:rsidR="007A2BCB" w:rsidRDefault="00992BD8" w:rsidP="002D1ECA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5786C8D8" w14:textId="77777777" w:rsidR="0011306C" w:rsidRDefault="007A2BCB" w:rsidP="002D1EC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o szczególnych rozwiązaniach w zakresie przeciwdziałania wspieraniu agresji na </w:t>
      </w:r>
      <w:r w:rsidRPr="007A2BCB">
        <w:rPr>
          <w:rFonts w:ascii="Arial" w:hAnsi="Arial" w:cs="Arial"/>
          <w:sz w:val="24"/>
          <w:szCs w:val="24"/>
        </w:rPr>
        <w:lastRenderedPageBreak/>
        <w:t>Ukrainę oraz służących ochronie bezpieczeństwa narodowego (</w:t>
      </w:r>
      <w:r w:rsidR="000C2F90">
        <w:rPr>
          <w:rFonts w:ascii="Arial" w:hAnsi="Arial" w:cs="Arial"/>
          <w:sz w:val="24"/>
          <w:szCs w:val="24"/>
        </w:rPr>
        <w:t xml:space="preserve">t.j. </w:t>
      </w:r>
      <w:r w:rsidRPr="007A2BCB">
        <w:rPr>
          <w:rFonts w:ascii="Arial" w:hAnsi="Arial" w:cs="Arial"/>
          <w:sz w:val="24"/>
          <w:szCs w:val="24"/>
        </w:rPr>
        <w:t xml:space="preserve">Dz. U. </w:t>
      </w:r>
      <w:r w:rsidR="000C2F90">
        <w:rPr>
          <w:rFonts w:ascii="Arial" w:hAnsi="Arial" w:cs="Arial"/>
          <w:sz w:val="24"/>
          <w:szCs w:val="24"/>
        </w:rPr>
        <w:t xml:space="preserve">z 2023r. </w:t>
      </w:r>
      <w:r w:rsidRPr="007A2BCB">
        <w:rPr>
          <w:rFonts w:ascii="Arial" w:hAnsi="Arial" w:cs="Arial"/>
          <w:sz w:val="24"/>
          <w:szCs w:val="24"/>
        </w:rPr>
        <w:t xml:space="preserve">poz. </w:t>
      </w:r>
      <w:r w:rsidR="007020E3">
        <w:rPr>
          <w:rFonts w:ascii="Arial" w:hAnsi="Arial" w:cs="Arial"/>
          <w:sz w:val="24"/>
          <w:szCs w:val="24"/>
        </w:rPr>
        <w:t>1497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p w14:paraId="3911BDDD" w14:textId="77777777" w:rsidR="002D1ECA" w:rsidRDefault="002D1ECA" w:rsidP="002D1EC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274A9A97" w14:textId="77777777" w:rsidTr="00CD4DD1">
        <w:tc>
          <w:tcPr>
            <w:tcW w:w="9104" w:type="dxa"/>
            <w:shd w:val="clear" w:color="auto" w:fill="D9D9D9"/>
          </w:tcPr>
          <w:p w14:paraId="68D3FAD5" w14:textId="77777777" w:rsidR="0011306C" w:rsidRPr="00650D6C" w:rsidRDefault="0011306C" w:rsidP="002D1EC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74196B31" w14:textId="77777777" w:rsidR="00D2702A" w:rsidRPr="0012157F" w:rsidRDefault="004F23F7" w:rsidP="002D1EC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245CE6C4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323CED" w14:textId="77777777" w:rsidR="00D2702A" w:rsidRPr="0012157F" w:rsidRDefault="00D2702A" w:rsidP="002D1ECA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5808F8" w14:textId="77777777" w:rsidR="00D2702A" w:rsidRPr="0012157F" w:rsidRDefault="00D2702A" w:rsidP="002D1EC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E11ECA" w:rsidRPr="0012157F" w14:paraId="4724096F" w14:textId="77777777" w:rsidTr="00683C9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0DAA6C" w14:textId="77777777" w:rsidR="00E11ECA" w:rsidRPr="0012157F" w:rsidRDefault="00E11ECA" w:rsidP="002D1ECA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11EC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4FB411" w14:textId="77777777" w:rsidR="00E11ECA" w:rsidRPr="0012157F" w:rsidRDefault="00E11ECA" w:rsidP="002D1ECA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11ECA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6ABBF146" w14:textId="77777777" w:rsidR="00E11ECA" w:rsidRPr="0012157F" w:rsidRDefault="00E11ECA" w:rsidP="002D1ECA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1ECA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E11ECA" w:rsidRPr="0012157F" w14:paraId="203AB50E" w14:textId="77777777" w:rsidTr="00683C9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8ABC98" w14:textId="77777777" w:rsidR="00E11ECA" w:rsidRPr="0012157F" w:rsidRDefault="00E11ECA" w:rsidP="002D1ECA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11ECA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71E1D3" w14:textId="13E47EBF" w:rsidR="00E11ECA" w:rsidRPr="0012157F" w:rsidRDefault="00E11ECA" w:rsidP="002D1ECA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11ECA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08F0FD86" w14:textId="6F9B277E" w:rsidR="00E11ECA" w:rsidRPr="0012157F" w:rsidRDefault="00E11ECA" w:rsidP="002D1ECA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1ECA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E11ECA" w:rsidRPr="0012157F" w14:paraId="54A1DF45" w14:textId="77777777" w:rsidTr="00683C9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470DF4" w14:textId="0FAF199A" w:rsidR="00E11ECA" w:rsidRPr="0012157F" w:rsidRDefault="00E11ECA" w:rsidP="002D1ECA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11ECA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EF02CF" w14:textId="029BD829" w:rsidR="00E11ECA" w:rsidRPr="0012157F" w:rsidRDefault="00E11ECA" w:rsidP="002D1ECA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11ECA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4A4BAFBE" w14:textId="01C3A813" w:rsidR="00E11ECA" w:rsidRPr="0012157F" w:rsidRDefault="00E11ECA" w:rsidP="002D1ECA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1ECA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E11ECA" w:rsidRPr="0012157F" w14:paraId="61437880" w14:textId="77777777" w:rsidTr="00683C9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139CC5" w14:textId="5489EE44" w:rsidR="00E11ECA" w:rsidRPr="0012157F" w:rsidRDefault="00E11ECA" w:rsidP="002D1ECA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11ECA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72106D" w14:textId="28202216" w:rsidR="00E11ECA" w:rsidRPr="0012157F" w:rsidRDefault="00E11ECA" w:rsidP="002D1ECA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11ECA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4BED14CA" w14:textId="6DF6BEE2" w:rsidR="00E11ECA" w:rsidRPr="0012157F" w:rsidRDefault="00E11ECA" w:rsidP="002D1ECA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1ECA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</w:tbl>
    <w:p w14:paraId="0740A1FC" w14:textId="77777777" w:rsidR="00E21BB4" w:rsidRPr="0012157F" w:rsidRDefault="00257E73" w:rsidP="002D1ECA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5592EBBE" w14:textId="77777777" w:rsidR="00E21BB4" w:rsidRPr="00E21BB4" w:rsidRDefault="00E21BB4" w:rsidP="002D1ECA">
      <w:pPr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006ABA25" w14:textId="77777777" w:rsidR="00C62F57" w:rsidRDefault="00C62F57" w:rsidP="002D1EC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1973DEA2" w14:textId="77777777" w:rsidR="00C62F57" w:rsidRDefault="00C62F57" w:rsidP="002D1EC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0D30A162" w14:textId="77777777" w:rsidR="00721D87" w:rsidRDefault="00E21BB4" w:rsidP="002D1EC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14:paraId="1DABD1E1" w14:textId="77777777" w:rsidR="00721D87" w:rsidRDefault="00E21BB4" w:rsidP="002D1EC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639F7971" w14:textId="77777777" w:rsidR="00721D87" w:rsidRPr="00721D87" w:rsidRDefault="00721D87" w:rsidP="002D1ECA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7802DE4B" w14:textId="77777777" w:rsidR="00721D87" w:rsidRDefault="00E21BB4" w:rsidP="002D1EC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2116DD88" w14:textId="77777777" w:rsidR="00E21BB4" w:rsidRPr="00E21BB4" w:rsidRDefault="00E21BB4" w:rsidP="002D1EC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053D6EAB" w14:textId="77777777" w:rsidR="00E21BB4" w:rsidRPr="00721D87" w:rsidRDefault="00E21BB4" w:rsidP="002D1ECA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20CB5BCE" w14:textId="3753CAE6" w:rsidR="00C62F57" w:rsidRDefault="00257E73" w:rsidP="002D1ECA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3DC4CE6F" w14:textId="77777777" w:rsidTr="00CD4DD1">
        <w:tc>
          <w:tcPr>
            <w:tcW w:w="9104" w:type="dxa"/>
            <w:shd w:val="clear" w:color="auto" w:fill="D9D9D9"/>
          </w:tcPr>
          <w:p w14:paraId="348DC4D4" w14:textId="77777777" w:rsidR="00BE6F04" w:rsidRPr="00650D6C" w:rsidRDefault="00E426EB" w:rsidP="002D1EC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423054DC" w14:textId="77777777" w:rsidR="00FE4E2B" w:rsidRDefault="00E426EB" w:rsidP="002D1EC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14:paraId="04D93462" w14:textId="77777777" w:rsidR="002D1ECA" w:rsidRDefault="002D1ECA" w:rsidP="002D1EC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BB68F85" w14:textId="77777777" w:rsidR="002D1ECA" w:rsidRPr="00E426EB" w:rsidRDefault="002D1ECA" w:rsidP="002D1EC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1BAAF5EB" w14:textId="77777777" w:rsidTr="00847232">
        <w:tc>
          <w:tcPr>
            <w:tcW w:w="9104" w:type="dxa"/>
            <w:shd w:val="clear" w:color="auto" w:fill="D9D9D9"/>
          </w:tcPr>
          <w:p w14:paraId="53346246" w14:textId="77777777" w:rsidR="00E426EB" w:rsidRPr="00650D6C" w:rsidRDefault="00E426EB" w:rsidP="002D1EC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INFORMACJA DOTYCZĄCA DOSTĘPU DO PODMIOTOWYCH ŚRODKÓW DOWODOWYCH</w:t>
            </w:r>
          </w:p>
        </w:tc>
      </w:tr>
    </w:tbl>
    <w:p w14:paraId="08A8EDB9" w14:textId="77777777" w:rsidR="00E426EB" w:rsidRPr="0012157F" w:rsidRDefault="00E426EB" w:rsidP="002D1EC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3B49245" w14:textId="77777777" w:rsidR="00E426EB" w:rsidRPr="00E426EB" w:rsidRDefault="00E426EB" w:rsidP="002D1EC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515C4685" w14:textId="77777777" w:rsidR="00E426EB" w:rsidRPr="00E426EB" w:rsidRDefault="00E426EB" w:rsidP="002D1ECA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5C0A33E8" w14:textId="77777777" w:rsidR="00E426EB" w:rsidRPr="00FF0EBB" w:rsidRDefault="00E426EB" w:rsidP="002D1ECA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0E763216" w14:textId="77777777" w:rsidR="00E426EB" w:rsidRPr="00E426EB" w:rsidRDefault="00E426EB" w:rsidP="002D1ECA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676C318F" w14:textId="77777777" w:rsidR="00E426EB" w:rsidRPr="00FF0EBB" w:rsidRDefault="00E426EB" w:rsidP="002D1ECA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3CB6244D" w14:textId="77777777" w:rsidR="00E426EB" w:rsidRDefault="00E426EB" w:rsidP="002D1EC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29B6049" w14:textId="77777777" w:rsidR="0012157F" w:rsidRPr="0012157F" w:rsidRDefault="0012157F" w:rsidP="002D1EC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DC9A0D9" w14:textId="77777777" w:rsidR="00524951" w:rsidRDefault="00FE4E2B" w:rsidP="002D1EC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0B2C4D86" w14:textId="77777777" w:rsidR="00524951" w:rsidRDefault="00524951" w:rsidP="002D1ECA">
      <w:pPr>
        <w:spacing w:after="0" w:line="24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3DA6B2FF" w14:textId="77777777" w:rsidR="00FE4E2B" w:rsidRPr="0012157F" w:rsidRDefault="00524951" w:rsidP="002D1ECA">
      <w:pPr>
        <w:spacing w:after="0" w:line="24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3F2DA5A5" w14:textId="77777777" w:rsidR="00484F88" w:rsidRPr="0012157F" w:rsidRDefault="006D536F" w:rsidP="002D1ECA">
      <w:pPr>
        <w:spacing w:after="0" w:line="24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85A6710" w14:textId="77777777" w:rsidR="00F064E6" w:rsidRDefault="00F064E6" w:rsidP="0038231F">
      <w:pPr>
        <w:spacing w:after="0" w:line="240" w:lineRule="auto"/>
      </w:pPr>
      <w:r>
        <w:separator/>
      </w:r>
    </w:p>
  </w:endnote>
  <w:endnote w:type="continuationSeparator" w:id="0">
    <w:p w14:paraId="6541262E" w14:textId="77777777" w:rsidR="00F064E6" w:rsidRDefault="00F064E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0D3E78" w14:textId="77777777" w:rsidR="00E11ECA" w:rsidRDefault="00E11EC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09D420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51B9FF2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77724C" w14:textId="77777777" w:rsidR="00E11ECA" w:rsidRDefault="00E11EC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7A91761" w14:textId="77777777" w:rsidR="00F064E6" w:rsidRDefault="00F064E6" w:rsidP="0038231F">
      <w:pPr>
        <w:spacing w:after="0" w:line="240" w:lineRule="auto"/>
      </w:pPr>
      <w:r>
        <w:separator/>
      </w:r>
    </w:p>
  </w:footnote>
  <w:footnote w:type="continuationSeparator" w:id="0">
    <w:p w14:paraId="47BAB3B4" w14:textId="77777777" w:rsidR="00F064E6" w:rsidRDefault="00F064E6" w:rsidP="0038231F">
      <w:pPr>
        <w:spacing w:after="0" w:line="240" w:lineRule="auto"/>
      </w:pPr>
      <w:r>
        <w:continuationSeparator/>
      </w:r>
    </w:p>
  </w:footnote>
  <w:footnote w:id="1">
    <w:p w14:paraId="5A58990B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13F41BE2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6DE5B43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B5FC89E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9214F2" w14:textId="77777777" w:rsidR="00E11ECA" w:rsidRDefault="00E11EC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E4995D" w14:textId="77777777" w:rsidR="00E11ECA" w:rsidRDefault="00E11E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1160DB" w14:textId="77777777" w:rsidR="00E11ECA" w:rsidRDefault="00E11EC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715089">
    <w:abstractNumId w:val="11"/>
  </w:num>
  <w:num w:numId="2" w16cid:durableId="1553347093">
    <w:abstractNumId w:val="0"/>
  </w:num>
  <w:num w:numId="3" w16cid:durableId="385572255">
    <w:abstractNumId w:val="10"/>
  </w:num>
  <w:num w:numId="4" w16cid:durableId="1630042560">
    <w:abstractNumId w:val="13"/>
  </w:num>
  <w:num w:numId="5" w16cid:durableId="319162557">
    <w:abstractNumId w:val="12"/>
  </w:num>
  <w:num w:numId="6" w16cid:durableId="2001688484">
    <w:abstractNumId w:val="9"/>
  </w:num>
  <w:num w:numId="7" w16cid:durableId="1732343682">
    <w:abstractNumId w:val="1"/>
  </w:num>
  <w:num w:numId="8" w16cid:durableId="73208614">
    <w:abstractNumId w:val="6"/>
  </w:num>
  <w:num w:numId="9" w16cid:durableId="1437868570">
    <w:abstractNumId w:val="4"/>
  </w:num>
  <w:num w:numId="10" w16cid:durableId="1987465267">
    <w:abstractNumId w:val="7"/>
  </w:num>
  <w:num w:numId="11" w16cid:durableId="1994749338">
    <w:abstractNumId w:val="5"/>
  </w:num>
  <w:num w:numId="12" w16cid:durableId="1943688607">
    <w:abstractNumId w:val="8"/>
  </w:num>
  <w:num w:numId="13" w16cid:durableId="2041927081">
    <w:abstractNumId w:val="3"/>
  </w:num>
  <w:num w:numId="14" w16cid:durableId="22140989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64E6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D1ECA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11ECA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064E6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F05371"/>
  <w15:docId w15:val="{89195C68-B4C8-4479-A25F-36C224C459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736</Words>
  <Characters>4417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Office Lutycka</cp:lastModifiedBy>
  <cp:revision>2</cp:revision>
  <cp:lastPrinted>2016-07-26T10:32:00Z</cp:lastPrinted>
  <dcterms:created xsi:type="dcterms:W3CDTF">2024-09-02T09:17:00Z</dcterms:created>
  <dcterms:modified xsi:type="dcterms:W3CDTF">2024-09-02T09:17:00Z</dcterms:modified>
</cp:coreProperties>
</file>