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A6883" w:rsidRPr="00EA6883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A688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A6883">
        <w:rPr>
          <w:rFonts w:ascii="Arial" w:hAnsi="Arial" w:cs="Arial"/>
        </w:rPr>
        <w:t>Politechnika Częstochowska</w:t>
      </w:r>
    </w:p>
    <w:p w:rsidR="006676AE" w:rsidRPr="0012157F" w:rsidRDefault="00EA688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A6883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EA6883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A688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A6883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EA6883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A6883" w:rsidRPr="0012157F" w:rsidTr="00715FF7">
        <w:tc>
          <w:tcPr>
            <w:tcW w:w="9104" w:type="dxa"/>
            <w:shd w:val="clear" w:color="auto" w:fill="D9D9D9"/>
          </w:tcPr>
          <w:p w:rsidR="00EA6883" w:rsidRPr="0012157F" w:rsidRDefault="00EA6883" w:rsidP="00715FF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A6883" w:rsidRPr="0012157F" w:rsidRDefault="00EA6883" w:rsidP="00715FF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A688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A688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A688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A6883" w:rsidRPr="00612283" w:rsidRDefault="00EA6883" w:rsidP="00715FF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EA6883" w:rsidRPr="0012157F" w:rsidRDefault="00EA6883" w:rsidP="00715FF7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EA688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68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drukarek 3D dla jednostek organizacyjnych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6883" w:rsidRPr="00A2540E" w:rsidTr="00715FF7">
        <w:tc>
          <w:tcPr>
            <w:tcW w:w="2269" w:type="dxa"/>
            <w:shd w:val="clear" w:color="auto" w:fill="auto"/>
          </w:tcPr>
          <w:p w:rsidR="00EA6883" w:rsidRPr="00A2540E" w:rsidRDefault="00EA6883" w:rsidP="00715F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6883" w:rsidRPr="00A2540E" w:rsidRDefault="00EA6883" w:rsidP="00715F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68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RK-NZ.261.62.2024.AR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A6883" w:rsidRPr="00EA6883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143" w:rsidRDefault="00637143" w:rsidP="0038231F">
      <w:pPr>
        <w:spacing w:after="0" w:line="240" w:lineRule="auto"/>
      </w:pPr>
      <w:r>
        <w:separator/>
      </w:r>
    </w:p>
  </w:endnote>
  <w:endnote w:type="continuationSeparator" w:id="0">
    <w:p w:rsidR="00637143" w:rsidRDefault="006371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883" w:rsidRDefault="00EA68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377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377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883" w:rsidRDefault="00EA68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143" w:rsidRDefault="00637143" w:rsidP="0038231F">
      <w:pPr>
        <w:spacing w:after="0" w:line="240" w:lineRule="auto"/>
      </w:pPr>
      <w:r>
        <w:separator/>
      </w:r>
    </w:p>
  </w:footnote>
  <w:footnote w:type="continuationSeparator" w:id="0">
    <w:p w:rsidR="00637143" w:rsidRDefault="0063714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883" w:rsidRDefault="00EA68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883" w:rsidRDefault="00EA68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883" w:rsidRDefault="00EA68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14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37143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377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5B55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688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A20E9E"/>
  <w15:docId w15:val="{E1D97C17-A090-426A-A997-A7457FBA3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64E49-4812-445D-A360-BB9D3EFB9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2024-08-28T09:04:00Z</dcterms:created>
  <dcterms:modified xsi:type="dcterms:W3CDTF">2024-08-28T09:04:00Z</dcterms:modified>
</cp:coreProperties>
</file>