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17066B" w:rsidRDefault="00B95EE2" w:rsidP="0017066B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17066B">
        <w:rPr>
          <w:rFonts w:ascii="Arial" w:hAnsi="Arial" w:cs="Arial"/>
        </w:rPr>
        <w:t>Częstochowa</w:t>
      </w:r>
      <w:r w:rsidR="00B36EDA" w:rsidRPr="0017066B">
        <w:rPr>
          <w:rFonts w:ascii="Arial" w:hAnsi="Arial" w:cs="Arial"/>
        </w:rPr>
        <w:t xml:space="preserve"> dnia: </w:t>
      </w:r>
      <w:r w:rsidR="0017066B" w:rsidRPr="0017066B">
        <w:rPr>
          <w:rFonts w:ascii="Arial" w:hAnsi="Arial" w:cs="Arial"/>
        </w:rPr>
        <w:t>2024-08-29</w:t>
      </w:r>
    </w:p>
    <w:p w:rsidR="00B36EDA" w:rsidRPr="0017066B" w:rsidRDefault="00B95EE2" w:rsidP="0017066B">
      <w:pPr>
        <w:spacing w:line="360" w:lineRule="auto"/>
        <w:ind w:right="3969"/>
        <w:rPr>
          <w:rFonts w:ascii="Arial" w:hAnsi="Arial" w:cs="Arial"/>
          <w:b/>
          <w:bCs/>
        </w:rPr>
      </w:pPr>
      <w:r w:rsidRPr="0017066B">
        <w:rPr>
          <w:rFonts w:ascii="Arial" w:hAnsi="Arial" w:cs="Arial"/>
          <w:b/>
          <w:bCs/>
        </w:rPr>
        <w:t>Politechnika Częstochowska</w:t>
      </w:r>
    </w:p>
    <w:p w:rsidR="00B36EDA" w:rsidRPr="0017066B" w:rsidRDefault="00B95EE2" w:rsidP="0017066B">
      <w:pPr>
        <w:spacing w:line="360" w:lineRule="auto"/>
        <w:ind w:right="3969"/>
        <w:rPr>
          <w:rFonts w:ascii="Arial" w:hAnsi="Arial" w:cs="Arial"/>
        </w:rPr>
      </w:pPr>
      <w:r w:rsidRPr="0017066B">
        <w:rPr>
          <w:rFonts w:ascii="Arial" w:hAnsi="Arial" w:cs="Arial"/>
        </w:rPr>
        <w:t>Dąbrowskiego</w:t>
      </w:r>
      <w:r w:rsidR="00B36EDA" w:rsidRPr="0017066B">
        <w:rPr>
          <w:rFonts w:ascii="Arial" w:hAnsi="Arial" w:cs="Arial"/>
        </w:rPr>
        <w:t xml:space="preserve"> </w:t>
      </w:r>
      <w:r w:rsidRPr="0017066B">
        <w:rPr>
          <w:rFonts w:ascii="Arial" w:hAnsi="Arial" w:cs="Arial"/>
        </w:rPr>
        <w:t>69</w:t>
      </w:r>
    </w:p>
    <w:p w:rsidR="00B36EDA" w:rsidRPr="0017066B" w:rsidRDefault="00B95EE2" w:rsidP="0017066B">
      <w:pPr>
        <w:spacing w:line="360" w:lineRule="auto"/>
        <w:ind w:right="3969"/>
        <w:rPr>
          <w:rFonts w:ascii="Arial" w:hAnsi="Arial" w:cs="Arial"/>
        </w:rPr>
      </w:pPr>
      <w:r w:rsidRPr="0017066B">
        <w:rPr>
          <w:rFonts w:ascii="Arial" w:hAnsi="Arial" w:cs="Arial"/>
        </w:rPr>
        <w:t>42-201</w:t>
      </w:r>
      <w:r w:rsidR="00B36EDA" w:rsidRPr="0017066B">
        <w:rPr>
          <w:rFonts w:ascii="Arial" w:hAnsi="Arial" w:cs="Arial"/>
        </w:rPr>
        <w:t xml:space="preserve"> </w:t>
      </w:r>
      <w:r w:rsidRPr="0017066B">
        <w:rPr>
          <w:rFonts w:ascii="Arial" w:hAnsi="Arial" w:cs="Arial"/>
        </w:rPr>
        <w:t>Częstochowa</w:t>
      </w:r>
    </w:p>
    <w:p w:rsidR="00B36EDA" w:rsidRPr="0017066B" w:rsidRDefault="00B36EDA" w:rsidP="0017066B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17066B" w:rsidTr="00B36EDA">
        <w:tc>
          <w:tcPr>
            <w:tcW w:w="9923" w:type="dxa"/>
            <w:shd w:val="clear" w:color="auto" w:fill="F2F2F2"/>
            <w:hideMark/>
          </w:tcPr>
          <w:p w:rsidR="00B36EDA" w:rsidRPr="0017066B" w:rsidRDefault="00B36EDA" w:rsidP="0017066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17066B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B36EDA" w:rsidRDefault="00B36EDA" w:rsidP="0017066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17066B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  <w:p w:rsidR="003B4F0A" w:rsidRPr="0017066B" w:rsidRDefault="003B4F0A" w:rsidP="0017066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n</w:t>
            </w:r>
            <w:bookmarkStart w:id="1" w:name="_GoBack"/>
            <w:bookmarkEnd w:id="1"/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a zadanie nr 3 i 4</w:t>
            </w:r>
          </w:p>
        </w:tc>
      </w:tr>
    </w:tbl>
    <w:p w:rsidR="00B36EDA" w:rsidRPr="0017066B" w:rsidRDefault="00B36EDA" w:rsidP="0017066B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17066B" w:rsidRDefault="00B36EDA" w:rsidP="0017066B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17066B">
        <w:rPr>
          <w:rFonts w:ascii="Arial" w:eastAsia="Calibri" w:hAnsi="Arial" w:cs="Arial"/>
          <w:lang w:eastAsia="en-US"/>
        </w:rPr>
        <w:t xml:space="preserve">Dotyczy </w:t>
      </w:r>
      <w:r w:rsidRPr="0017066B">
        <w:rPr>
          <w:rFonts w:ascii="Arial" w:hAnsi="Arial" w:cs="Arial"/>
        </w:rPr>
        <w:t>postępowania o udzielenie zamówienia publicznego</w:t>
      </w:r>
      <w:r w:rsidRPr="0017066B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17066B" w:rsidTr="00B36EDA">
        <w:tc>
          <w:tcPr>
            <w:tcW w:w="2269" w:type="dxa"/>
            <w:shd w:val="clear" w:color="auto" w:fill="auto"/>
          </w:tcPr>
          <w:p w:rsidR="00B36EDA" w:rsidRPr="0017066B" w:rsidRDefault="00B36EDA" w:rsidP="0017066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17066B" w:rsidRDefault="00B95EE2" w:rsidP="001706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066B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B95EE2" w:rsidRPr="0017066B" w:rsidTr="002A5A61">
        <w:tc>
          <w:tcPr>
            <w:tcW w:w="2269" w:type="dxa"/>
            <w:shd w:val="clear" w:color="auto" w:fill="auto"/>
          </w:tcPr>
          <w:p w:rsidR="00B95EE2" w:rsidRPr="0017066B" w:rsidRDefault="00B95EE2" w:rsidP="001706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B95EE2" w:rsidRPr="0017066B" w:rsidRDefault="00B95EE2" w:rsidP="001706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066B">
              <w:rPr>
                <w:rFonts w:ascii="Arial" w:hAnsi="Arial" w:cs="Arial"/>
                <w:bCs/>
              </w:rPr>
              <w:t>RK-NZ.261.44.2024.MT</w:t>
            </w:r>
          </w:p>
        </w:tc>
      </w:tr>
    </w:tbl>
    <w:p w:rsidR="00B36EDA" w:rsidRPr="0017066B" w:rsidRDefault="00B36EDA" w:rsidP="0017066B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17066B" w:rsidRDefault="00B36EDA" w:rsidP="0017066B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17066B">
        <w:rPr>
          <w:rFonts w:ascii="Arial" w:hAnsi="Arial" w:cs="Arial"/>
        </w:rPr>
        <w:t xml:space="preserve">Zamawiający, </w:t>
      </w:r>
      <w:r w:rsidR="00B95EE2" w:rsidRPr="0017066B">
        <w:rPr>
          <w:rFonts w:ascii="Arial" w:hAnsi="Arial" w:cs="Arial"/>
          <w:b/>
        </w:rPr>
        <w:t>Politechnika Częstochowska</w:t>
      </w:r>
      <w:r w:rsidRPr="0017066B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B95EE2" w:rsidRPr="0017066B">
        <w:rPr>
          <w:rFonts w:ascii="Arial" w:hAnsi="Arial" w:cs="Arial"/>
        </w:rPr>
        <w:t>(</w:t>
      </w:r>
      <w:proofErr w:type="spellStart"/>
      <w:r w:rsidR="00B95EE2" w:rsidRPr="0017066B">
        <w:rPr>
          <w:rFonts w:ascii="Arial" w:hAnsi="Arial" w:cs="Arial"/>
        </w:rPr>
        <w:t>t.j</w:t>
      </w:r>
      <w:proofErr w:type="spellEnd"/>
      <w:r w:rsidR="00B95EE2" w:rsidRPr="0017066B">
        <w:rPr>
          <w:rFonts w:ascii="Arial" w:hAnsi="Arial" w:cs="Arial"/>
        </w:rPr>
        <w:t>. Dz. U. z 2023r. poz. 1605)</w:t>
      </w:r>
      <w:r w:rsidRPr="0017066B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95EE2" w:rsidRPr="0017066B" w:rsidTr="00B95EE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EE2" w:rsidRPr="0017066B" w:rsidRDefault="00B95EE2" w:rsidP="0017066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  <w:b/>
                <w:bCs/>
              </w:rPr>
              <w:lastRenderedPageBreak/>
              <w:t>Część nr 3</w:t>
            </w:r>
            <w:r w:rsidRPr="0017066B">
              <w:rPr>
                <w:rFonts w:ascii="Arial" w:hAnsi="Arial" w:cs="Arial"/>
              </w:rPr>
              <w:t>: Dostawa 40 sztuk stanowisk komputerowych oraz 3 sztuk ergonomicznych foteli biurowych dla Wydziału Infrastruktury i Środowiska</w:t>
            </w:r>
          </w:p>
          <w:p w:rsidR="00B95EE2" w:rsidRPr="0017066B" w:rsidRDefault="00B95EE2" w:rsidP="0017066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7066B">
              <w:rPr>
                <w:rFonts w:ascii="Arial" w:hAnsi="Arial" w:cs="Arial"/>
                <w:b/>
              </w:rPr>
              <w:t>P.P.H.U. "Master" Marta Sterkowicz</w:t>
            </w:r>
          </w:p>
          <w:p w:rsidR="00B95EE2" w:rsidRPr="0017066B" w:rsidRDefault="00B95EE2" w:rsidP="0017066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17066B">
              <w:rPr>
                <w:rFonts w:ascii="Arial" w:hAnsi="Arial" w:cs="Arial"/>
                <w:bCs/>
              </w:rPr>
              <w:t>Mytarz</w:t>
            </w:r>
            <w:proofErr w:type="spellEnd"/>
            <w:r w:rsidRPr="0017066B">
              <w:rPr>
                <w:rFonts w:ascii="Arial" w:hAnsi="Arial" w:cs="Arial"/>
                <w:bCs/>
              </w:rPr>
              <w:t xml:space="preserve"> 127 </w:t>
            </w:r>
          </w:p>
          <w:p w:rsidR="00B95EE2" w:rsidRPr="0017066B" w:rsidRDefault="00B95EE2" w:rsidP="0017066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17066B">
              <w:rPr>
                <w:rFonts w:ascii="Arial" w:hAnsi="Arial" w:cs="Arial"/>
                <w:bCs/>
              </w:rPr>
              <w:t xml:space="preserve">38-230 </w:t>
            </w:r>
            <w:r w:rsidR="0017066B" w:rsidRPr="0017066B">
              <w:rPr>
                <w:rFonts w:ascii="Arial" w:hAnsi="Arial" w:cs="Arial"/>
                <w:bCs/>
              </w:rPr>
              <w:t>Nowy Ż</w:t>
            </w:r>
            <w:r w:rsidRPr="0017066B">
              <w:rPr>
                <w:rFonts w:ascii="Arial" w:hAnsi="Arial" w:cs="Arial"/>
                <w:bCs/>
              </w:rPr>
              <w:t>migród</w:t>
            </w:r>
          </w:p>
          <w:p w:rsidR="00B95EE2" w:rsidRPr="0017066B" w:rsidRDefault="00B95EE2" w:rsidP="0017066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066B">
              <w:rPr>
                <w:rFonts w:ascii="Arial" w:hAnsi="Arial" w:cs="Arial"/>
              </w:rPr>
              <w:t xml:space="preserve">za cenę wykonania przedmiotu zamówienia w wysokości </w:t>
            </w:r>
            <w:r w:rsidRPr="0017066B">
              <w:rPr>
                <w:rFonts w:ascii="Arial" w:hAnsi="Arial" w:cs="Arial"/>
                <w:b/>
              </w:rPr>
              <w:t>67 527.00 zł</w:t>
            </w:r>
            <w:r w:rsidRPr="0017066B">
              <w:rPr>
                <w:rFonts w:ascii="Arial" w:hAnsi="Arial" w:cs="Arial"/>
              </w:rPr>
              <w:t xml:space="preserve"> </w:t>
            </w:r>
            <w:r w:rsidRPr="0017066B">
              <w:rPr>
                <w:rFonts w:ascii="Arial" w:hAnsi="Arial" w:cs="Arial"/>
                <w:b/>
                <w:bCs/>
              </w:rPr>
              <w:t>brutto</w:t>
            </w:r>
            <w:r w:rsidRPr="0017066B">
              <w:rPr>
                <w:rFonts w:ascii="Arial" w:hAnsi="Arial" w:cs="Arial"/>
                <w:bCs/>
              </w:rPr>
              <w:t>.</w:t>
            </w:r>
          </w:p>
          <w:p w:rsidR="00B95EE2" w:rsidRPr="0017066B" w:rsidRDefault="00B95EE2" w:rsidP="0017066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17066B">
              <w:rPr>
                <w:rFonts w:ascii="Arial" w:hAnsi="Arial" w:cs="Arial"/>
                <w:color w:val="000000"/>
              </w:rPr>
              <w:t>:</w:t>
            </w:r>
          </w:p>
          <w:p w:rsidR="00B95EE2" w:rsidRPr="0017066B" w:rsidRDefault="00B95EE2" w:rsidP="0017066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95EE2" w:rsidRPr="0017066B" w:rsidTr="00B95EE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EE2" w:rsidRPr="0017066B" w:rsidRDefault="00B95EE2" w:rsidP="0017066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  <w:b/>
                <w:bCs/>
              </w:rPr>
              <w:t>Część nr 4</w:t>
            </w:r>
            <w:r w:rsidRPr="0017066B">
              <w:rPr>
                <w:rFonts w:ascii="Arial" w:hAnsi="Arial" w:cs="Arial"/>
              </w:rPr>
              <w:t>: Dostawa 32 sztuk foteli biurowych do kreślarni 136 i 137 Katedry Mechaniki i Podstaw Konstrukcji Maszyn</w:t>
            </w:r>
          </w:p>
          <w:p w:rsidR="00B95EE2" w:rsidRPr="0017066B" w:rsidRDefault="00B95EE2" w:rsidP="0017066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7066B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B95EE2" w:rsidRPr="0017066B" w:rsidRDefault="00B95EE2" w:rsidP="0017066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066B">
              <w:rPr>
                <w:rFonts w:ascii="Arial" w:hAnsi="Arial" w:cs="Arial"/>
                <w:bCs/>
              </w:rPr>
              <w:t xml:space="preserve">Białostocka 40 </w:t>
            </w:r>
          </w:p>
          <w:p w:rsidR="00B95EE2" w:rsidRPr="0017066B" w:rsidRDefault="00B95EE2" w:rsidP="0017066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17066B">
              <w:rPr>
                <w:rFonts w:ascii="Arial" w:hAnsi="Arial" w:cs="Arial"/>
                <w:bCs/>
              </w:rPr>
              <w:t>42-202 Częstochowa</w:t>
            </w:r>
          </w:p>
          <w:p w:rsidR="00B95EE2" w:rsidRPr="0017066B" w:rsidRDefault="00B95EE2" w:rsidP="0017066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066B">
              <w:rPr>
                <w:rFonts w:ascii="Arial" w:hAnsi="Arial" w:cs="Arial"/>
              </w:rPr>
              <w:t xml:space="preserve">za cenę wykonania przedmiotu zamówienia w wysokości </w:t>
            </w:r>
            <w:r w:rsidRPr="0017066B">
              <w:rPr>
                <w:rFonts w:ascii="Arial" w:hAnsi="Arial" w:cs="Arial"/>
                <w:b/>
              </w:rPr>
              <w:t>53 136.00 zł</w:t>
            </w:r>
            <w:r w:rsidRPr="0017066B">
              <w:rPr>
                <w:rFonts w:ascii="Arial" w:hAnsi="Arial" w:cs="Arial"/>
              </w:rPr>
              <w:t xml:space="preserve"> </w:t>
            </w:r>
            <w:r w:rsidRPr="0017066B">
              <w:rPr>
                <w:rFonts w:ascii="Arial" w:hAnsi="Arial" w:cs="Arial"/>
                <w:b/>
                <w:bCs/>
              </w:rPr>
              <w:t>brutto</w:t>
            </w:r>
            <w:r w:rsidRPr="0017066B">
              <w:rPr>
                <w:rFonts w:ascii="Arial" w:hAnsi="Arial" w:cs="Arial"/>
                <w:bCs/>
              </w:rPr>
              <w:t>.</w:t>
            </w:r>
          </w:p>
          <w:p w:rsidR="00B95EE2" w:rsidRPr="0017066B" w:rsidRDefault="00B95EE2" w:rsidP="0017066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17066B">
              <w:rPr>
                <w:rFonts w:ascii="Arial" w:hAnsi="Arial" w:cs="Arial"/>
                <w:color w:val="000000"/>
              </w:rPr>
              <w:t>:</w:t>
            </w:r>
          </w:p>
          <w:p w:rsidR="00B95EE2" w:rsidRPr="0017066B" w:rsidRDefault="00B95EE2" w:rsidP="0017066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Pr="0017066B" w:rsidRDefault="00B36EDA" w:rsidP="0017066B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17066B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17066B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17066B" w:rsidTr="00B95EE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7066B" w:rsidRDefault="00B36EDA" w:rsidP="0017066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7066B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7066B" w:rsidRDefault="00B36EDA" w:rsidP="0017066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17066B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7066B" w:rsidRDefault="00B36EDA" w:rsidP="0017066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7066B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7066B" w:rsidRDefault="00B36EDA" w:rsidP="0017066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7066B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95EE2" w:rsidRPr="0017066B" w:rsidTr="00B95EE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3 - Dostawa 40 sztuk stanowisk komputerowych oraz 3 sztuk ergonomicznych foteli biurowych dla Wydziału Infrastruktury i Środowiska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EE2" w:rsidRPr="0017066B" w:rsidRDefault="00B95EE2" w:rsidP="0017066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066B">
              <w:rPr>
                <w:rFonts w:ascii="Arial" w:hAnsi="Arial" w:cs="Arial"/>
                <w:b/>
                <w:bCs/>
              </w:rPr>
              <w:t>P.P.H.U. "Master" Marta Sterkowicz</w:t>
            </w:r>
          </w:p>
          <w:p w:rsidR="00B95EE2" w:rsidRPr="0017066B" w:rsidRDefault="00B95EE2" w:rsidP="0017066B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17066B">
              <w:rPr>
                <w:rFonts w:ascii="Arial" w:hAnsi="Arial" w:cs="Arial"/>
              </w:rPr>
              <w:t>Mytarz</w:t>
            </w:r>
            <w:proofErr w:type="spellEnd"/>
            <w:r w:rsidRPr="0017066B">
              <w:rPr>
                <w:rFonts w:ascii="Arial" w:hAnsi="Arial" w:cs="Arial"/>
              </w:rPr>
              <w:t xml:space="preserve"> 127</w:t>
            </w:r>
          </w:p>
          <w:p w:rsidR="00B95EE2" w:rsidRPr="0017066B" w:rsidRDefault="00B95EE2" w:rsidP="0017066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 xml:space="preserve">38-230 </w:t>
            </w:r>
            <w:r w:rsidR="0017066B" w:rsidRPr="0017066B">
              <w:rPr>
                <w:rFonts w:ascii="Arial" w:hAnsi="Arial" w:cs="Arial"/>
              </w:rPr>
              <w:t>Nowy Ż</w:t>
            </w:r>
            <w:r w:rsidRPr="0017066B">
              <w:rPr>
                <w:rFonts w:ascii="Arial" w:hAnsi="Arial" w:cs="Arial"/>
              </w:rPr>
              <w:t>migród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1 - Cena - 60.00</w:t>
            </w:r>
          </w:p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2 - Termin realizacji - 20.00</w:t>
            </w:r>
          </w:p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EE2" w:rsidRPr="0017066B" w:rsidRDefault="00B95EE2" w:rsidP="0017066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 xml:space="preserve">  100,00</w:t>
            </w:r>
          </w:p>
        </w:tc>
      </w:tr>
      <w:tr w:rsidR="00B95EE2" w:rsidRPr="0017066B" w:rsidTr="00B95EE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3 - Dostawa 40 sztuk stanowisk komputerowych oraz 3 sztuk ergonomicznych foteli biurowych dla Wydziału Infrastruktury i Środowiska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EE2" w:rsidRPr="0017066B" w:rsidRDefault="00B95EE2" w:rsidP="0017066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066B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B95EE2" w:rsidRPr="0017066B" w:rsidRDefault="00B95EE2" w:rsidP="0017066B">
            <w:pPr>
              <w:spacing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Białostocka 40</w:t>
            </w:r>
          </w:p>
          <w:p w:rsidR="00B95EE2" w:rsidRPr="0017066B" w:rsidRDefault="00B95EE2" w:rsidP="0017066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1 - Cena - 51.87</w:t>
            </w:r>
          </w:p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2 - Termin realizacji - 10.00</w:t>
            </w:r>
          </w:p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EE2" w:rsidRPr="0017066B" w:rsidRDefault="00B95EE2" w:rsidP="0017066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 xml:space="preserve">  81,87</w:t>
            </w:r>
          </w:p>
        </w:tc>
      </w:tr>
      <w:tr w:rsidR="00B95EE2" w:rsidRPr="0017066B" w:rsidTr="00B95EE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3 - Dostawa 40 sztuk stanowisk komputerowych oraz 3 sztuk ergonomicznych foteli biurowych dla Wydziału Infrastruktury i Środowiska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EE2" w:rsidRPr="0017066B" w:rsidRDefault="00B95EE2" w:rsidP="0017066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7066B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17066B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95EE2" w:rsidRPr="0017066B" w:rsidRDefault="00B95EE2" w:rsidP="0017066B">
            <w:pPr>
              <w:spacing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Ordona 2a</w:t>
            </w:r>
          </w:p>
          <w:p w:rsidR="00B95EE2" w:rsidRPr="0017066B" w:rsidRDefault="00B95EE2" w:rsidP="0017066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01-237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1 - Cena - 17.93</w:t>
            </w:r>
          </w:p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2 - Termin realizacji - 20.00</w:t>
            </w:r>
          </w:p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EE2" w:rsidRPr="0017066B" w:rsidRDefault="00B95EE2" w:rsidP="0017066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 xml:space="preserve">  57,93</w:t>
            </w:r>
          </w:p>
        </w:tc>
      </w:tr>
      <w:tr w:rsidR="00B95EE2" w:rsidRPr="0017066B" w:rsidTr="00B95EE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4 - Dostawa 32 sztuk foteli biurowych do kreślarni 136 i 137 Katedry Mechaniki i Podstaw Konstrukcji Maszyn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EE2" w:rsidRPr="0017066B" w:rsidRDefault="00B95EE2" w:rsidP="0017066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066B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B95EE2" w:rsidRPr="0017066B" w:rsidRDefault="00B95EE2" w:rsidP="0017066B">
            <w:pPr>
              <w:spacing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Białostocka 40</w:t>
            </w:r>
          </w:p>
          <w:p w:rsidR="00B95EE2" w:rsidRPr="0017066B" w:rsidRDefault="00B95EE2" w:rsidP="0017066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1 - Cena - 60.00</w:t>
            </w:r>
          </w:p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2 - Termin realizacji - 20.00</w:t>
            </w:r>
          </w:p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EE2" w:rsidRPr="0017066B" w:rsidRDefault="00B95EE2" w:rsidP="0017066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 xml:space="preserve">  100,00</w:t>
            </w:r>
          </w:p>
        </w:tc>
      </w:tr>
      <w:tr w:rsidR="00B95EE2" w:rsidRPr="0017066B" w:rsidTr="00B95EE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4 - Dostawa 32 sztuk foteli biurowych do kreślarni 136 i 137 Katedry Mechaniki i Podstaw Konstrukcji Maszyn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EE2" w:rsidRPr="0017066B" w:rsidRDefault="00B95EE2" w:rsidP="0017066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7066B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17066B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B95EE2" w:rsidRPr="0017066B" w:rsidRDefault="00B95EE2" w:rsidP="0017066B">
            <w:pPr>
              <w:spacing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Ordona 2a</w:t>
            </w:r>
          </w:p>
          <w:p w:rsidR="00B95EE2" w:rsidRPr="0017066B" w:rsidRDefault="00B95EE2" w:rsidP="0017066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01-237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1 - Cena - 26.01</w:t>
            </w:r>
          </w:p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</w:rPr>
            </w:pPr>
            <w:r w:rsidRPr="0017066B">
              <w:rPr>
                <w:rFonts w:ascii="Arial" w:hAnsi="Arial" w:cs="Arial"/>
              </w:rPr>
              <w:t>2 - Termin realizacji - 20.00</w:t>
            </w:r>
          </w:p>
          <w:p w:rsidR="00B95EE2" w:rsidRPr="0017066B" w:rsidRDefault="00B95EE2" w:rsidP="0017066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EE2" w:rsidRPr="0017066B" w:rsidRDefault="00B95EE2" w:rsidP="0017066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7066B">
              <w:rPr>
                <w:rFonts w:ascii="Arial" w:hAnsi="Arial" w:cs="Arial"/>
              </w:rPr>
              <w:t xml:space="preserve">  66,01</w:t>
            </w:r>
          </w:p>
        </w:tc>
      </w:tr>
      <w:bookmarkEnd w:id="0"/>
    </w:tbl>
    <w:p w:rsidR="008642B3" w:rsidRPr="0017066B" w:rsidRDefault="008642B3" w:rsidP="0017066B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17066B" w:rsidSect="001706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862" w:rsidRDefault="00A87862">
      <w:r>
        <w:separator/>
      </w:r>
    </w:p>
  </w:endnote>
  <w:endnote w:type="continuationSeparator" w:id="0">
    <w:p w:rsidR="00A87862" w:rsidRDefault="00A87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66B" w:rsidRPr="0017066B" w:rsidRDefault="003B4F0A" w:rsidP="0017066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7066B" w:rsidRPr="0017066B" w:rsidTr="002A5A61">
      <w:tc>
        <w:tcPr>
          <w:tcW w:w="0" w:type="auto"/>
          <w:shd w:val="clear" w:color="auto" w:fill="auto"/>
          <w:vAlign w:val="center"/>
        </w:tcPr>
        <w:p w:rsidR="0017066B" w:rsidRPr="0017066B" w:rsidRDefault="0017066B" w:rsidP="0017066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7066B" w:rsidRPr="0017066B" w:rsidRDefault="0017066B" w:rsidP="0017066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7066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7066B" w:rsidRPr="0017066B" w:rsidRDefault="0017066B" w:rsidP="0017066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7066B" w:rsidRPr="0017066B" w:rsidRDefault="0017066B" w:rsidP="0017066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7066B" w:rsidRPr="0017066B" w:rsidRDefault="0017066B" w:rsidP="0017066B">
    <w:pPr>
      <w:spacing w:line="276" w:lineRule="auto"/>
      <w:rPr>
        <w:rFonts w:ascii="Roboto" w:hAnsi="Roboto"/>
        <w:b/>
        <w:bCs/>
      </w:rPr>
    </w:pPr>
    <w:r w:rsidRPr="0017066B">
      <w:rPr>
        <w:rFonts w:ascii="Roboto" w:hAnsi="Roboto"/>
        <w:b/>
        <w:bCs/>
        <w:szCs w:val="18"/>
      </w:rPr>
      <w:t>Kanclerz Politechniki Częstochowskiej</w:t>
    </w:r>
  </w:p>
  <w:p w:rsidR="0017066B" w:rsidRPr="0017066B" w:rsidRDefault="003B4F0A" w:rsidP="0017066B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7066B" w:rsidRPr="0017066B">
      <w:rPr>
        <w:rFonts w:ascii="Roboto" w:hAnsi="Roboto"/>
      </w:rPr>
      <w:t>ul. Gen. J.H. Dąbrowskiego 69, 42-201 Częstochowa</w:t>
    </w:r>
  </w:p>
  <w:p w:rsidR="0017066B" w:rsidRPr="0017066B" w:rsidRDefault="0017066B" w:rsidP="0017066B">
    <w:pPr>
      <w:spacing w:line="276" w:lineRule="auto"/>
      <w:rPr>
        <w:rFonts w:ascii="Arial" w:hAnsi="Arial"/>
        <w:noProof/>
      </w:rPr>
    </w:pPr>
    <w:r w:rsidRPr="0017066B">
      <w:rPr>
        <w:rFonts w:ascii="Roboto" w:hAnsi="Roboto"/>
      </w:rPr>
      <w:t>tel. +48 34 325 02 56, e-mail: kanclerz@pcz.pl</w:t>
    </w:r>
  </w:p>
  <w:p w:rsidR="000C1E6F" w:rsidRDefault="0017066B" w:rsidP="0017066B">
    <w:pPr>
      <w:rPr>
        <w:rFonts w:ascii="Arial" w:hAnsi="Arial"/>
        <w:sz w:val="18"/>
        <w:szCs w:val="18"/>
      </w:rPr>
    </w:pPr>
    <w:r w:rsidRPr="0017066B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862" w:rsidRDefault="00A87862">
      <w:r>
        <w:separator/>
      </w:r>
    </w:p>
  </w:footnote>
  <w:footnote w:type="continuationSeparator" w:id="0">
    <w:p w:rsidR="00A87862" w:rsidRDefault="00A87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66B" w:rsidRPr="0017066B" w:rsidRDefault="003B4F0A" w:rsidP="0017066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7066B" w:rsidRPr="0017066B" w:rsidRDefault="0017066B" w:rsidP="0017066B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7862"/>
    <w:rsid w:val="00022322"/>
    <w:rsid w:val="00042497"/>
    <w:rsid w:val="000C1E6F"/>
    <w:rsid w:val="000E4E56"/>
    <w:rsid w:val="0017066B"/>
    <w:rsid w:val="001A1468"/>
    <w:rsid w:val="001B7815"/>
    <w:rsid w:val="00211A34"/>
    <w:rsid w:val="002B1E4F"/>
    <w:rsid w:val="002B6761"/>
    <w:rsid w:val="003445A0"/>
    <w:rsid w:val="003A0AFC"/>
    <w:rsid w:val="003B4F0A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87862"/>
    <w:rsid w:val="00A91321"/>
    <w:rsid w:val="00AA02AC"/>
    <w:rsid w:val="00B32D12"/>
    <w:rsid w:val="00B36EDA"/>
    <w:rsid w:val="00B464D3"/>
    <w:rsid w:val="00B8185B"/>
    <w:rsid w:val="00B95EE2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359106D"/>
  <w15:chartTrackingRefBased/>
  <w15:docId w15:val="{019BB734-AE2E-4792-997C-47555C561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494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2024-08-29T05:35:00Z</dcterms:created>
  <dcterms:modified xsi:type="dcterms:W3CDTF">2024-08-29T05:35:00Z</dcterms:modified>
</cp:coreProperties>
</file>