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21637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1637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1637B">
        <w:rPr>
          <w:rFonts w:ascii="Arial" w:hAnsi="Arial" w:cs="Arial"/>
          <w:sz w:val="24"/>
          <w:szCs w:val="24"/>
        </w:rPr>
        <w:t>2024-08-29</w:t>
      </w:r>
    </w:p>
    <w:p w:rsidR="009432A1" w:rsidRPr="009432A1" w:rsidRDefault="0021637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63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1637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1637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1637B">
        <w:rPr>
          <w:rFonts w:ascii="Arial" w:hAnsi="Arial" w:cs="Arial"/>
          <w:sz w:val="24"/>
          <w:szCs w:val="24"/>
        </w:rPr>
        <w:t>69</w:t>
      </w:r>
    </w:p>
    <w:p w:rsidR="009432A1" w:rsidRPr="009432A1" w:rsidRDefault="0021637B" w:rsidP="009432A1">
      <w:pPr>
        <w:rPr>
          <w:rFonts w:ascii="Arial" w:hAnsi="Arial" w:cs="Arial"/>
          <w:sz w:val="24"/>
          <w:szCs w:val="24"/>
        </w:rPr>
      </w:pPr>
      <w:r w:rsidRPr="0021637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1637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1637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637B">
              <w:rPr>
                <w:rFonts w:ascii="Arial" w:hAnsi="Arial" w:cs="Arial"/>
                <w:bCs/>
                <w:sz w:val="24"/>
                <w:szCs w:val="24"/>
              </w:rPr>
              <w:t>Remont schodów wejściowych do budynku Domu Studenta nr 7 Herkules przy ul. Sowińskiego 40/8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637B" w:rsidRPr="004E4B64" w:rsidTr="00BE7361">
        <w:tc>
          <w:tcPr>
            <w:tcW w:w="2269" w:type="dxa"/>
            <w:shd w:val="clear" w:color="auto" w:fill="auto"/>
          </w:tcPr>
          <w:p w:rsidR="0021637B" w:rsidRPr="004E4B64" w:rsidRDefault="0021637B" w:rsidP="00BE73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637B" w:rsidRPr="004E4B64" w:rsidRDefault="0021637B" w:rsidP="00BE73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637B">
              <w:rPr>
                <w:rFonts w:ascii="Arial" w:hAnsi="Arial" w:cs="Arial"/>
                <w:bCs/>
                <w:sz w:val="24"/>
                <w:szCs w:val="24"/>
              </w:rPr>
              <w:t>RK-NZ.261.57.2024.ŁZ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1637B" w:rsidRPr="0021637B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1637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1637B">
        <w:rPr>
          <w:rFonts w:ascii="Arial" w:hAnsi="Arial" w:cs="Arial"/>
          <w:b/>
          <w:sz w:val="24"/>
          <w:szCs w:val="24"/>
        </w:rPr>
        <w:t>37 345.46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AEA" w:rsidRDefault="00874AEA">
      <w:r>
        <w:separator/>
      </w:r>
    </w:p>
  </w:endnote>
  <w:endnote w:type="continuationSeparator" w:id="0">
    <w:p w:rsidR="00874AEA" w:rsidRDefault="0087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C9" w:rsidRDefault="001453C9" w:rsidP="001453C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453C9" w:rsidTr="00BE7361">
      <w:tc>
        <w:tcPr>
          <w:tcW w:w="0" w:type="auto"/>
          <w:vAlign w:val="center"/>
        </w:tcPr>
        <w:p w:rsidR="001453C9" w:rsidRDefault="001453C9" w:rsidP="001453C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453C9" w:rsidRDefault="001453C9" w:rsidP="001453C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453C9" w:rsidRDefault="001453C9" w:rsidP="001453C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453C9" w:rsidRDefault="001453C9" w:rsidP="001453C9">
          <w:pPr>
            <w:pStyle w:val="Bezodstpw"/>
            <w:jc w:val="center"/>
            <w:rPr>
              <w:noProof/>
            </w:rPr>
          </w:pPr>
        </w:p>
      </w:tc>
    </w:tr>
  </w:tbl>
  <w:p w:rsidR="001453C9" w:rsidRDefault="001453C9" w:rsidP="001453C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453C9" w:rsidRDefault="001453C9" w:rsidP="001453C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1453C9" w:rsidRDefault="001453C9" w:rsidP="001453C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1453C9" w:rsidRPr="00843A88" w:rsidRDefault="001453C9" w:rsidP="001453C9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4A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AEA" w:rsidRDefault="00874AEA">
      <w:r>
        <w:separator/>
      </w:r>
    </w:p>
  </w:footnote>
  <w:footnote w:type="continuationSeparator" w:id="0">
    <w:p w:rsidR="00874AEA" w:rsidRDefault="0087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37B" w:rsidRDefault="00216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C9" w:rsidRDefault="001453C9" w:rsidP="001453C9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>
      <w:tab/>
    </w:r>
    <w:r>
      <w:tab/>
    </w:r>
  </w:p>
  <w:p w:rsidR="001453C9" w:rsidRDefault="001453C9" w:rsidP="001453C9">
    <w:pPr>
      <w:pStyle w:val="Nagwek"/>
    </w:pPr>
  </w:p>
  <w:p w:rsidR="001453C9" w:rsidRDefault="001453C9" w:rsidP="001453C9">
    <w:pPr>
      <w:pStyle w:val="Nagwek"/>
    </w:pPr>
  </w:p>
  <w:p w:rsidR="001453C9" w:rsidRDefault="001453C9" w:rsidP="001453C9">
    <w:pPr>
      <w:pStyle w:val="Nagwek"/>
    </w:pPr>
  </w:p>
  <w:p w:rsidR="001453C9" w:rsidRDefault="001453C9" w:rsidP="001453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37B" w:rsidRDefault="002163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AEA"/>
    <w:rsid w:val="00007727"/>
    <w:rsid w:val="00017720"/>
    <w:rsid w:val="00035488"/>
    <w:rsid w:val="000D7F25"/>
    <w:rsid w:val="000E00E5"/>
    <w:rsid w:val="001453C9"/>
    <w:rsid w:val="00173B20"/>
    <w:rsid w:val="001C69FF"/>
    <w:rsid w:val="0021637B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74AEA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884619B"/>
  <w15:chartTrackingRefBased/>
  <w15:docId w15:val="{843B4ECD-A569-4BA4-8187-8B80C7EA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453C9"/>
  </w:style>
  <w:style w:type="paragraph" w:styleId="Bezodstpw">
    <w:name w:val="No Spacing"/>
    <w:uiPriority w:val="1"/>
    <w:qFormat/>
    <w:rsid w:val="001453C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2024-08-29T07:14:00Z</dcterms:created>
  <dcterms:modified xsi:type="dcterms:W3CDTF">2024-08-29T07:14:00Z</dcterms:modified>
</cp:coreProperties>
</file>