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186" w:rsidRDefault="003D2186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A721BF" w:rsidP="00081D13">
      <w:pPr>
        <w:spacing w:after="600"/>
        <w:jc w:val="right"/>
        <w:rPr>
          <w:rFonts w:ascii="Arial" w:hAnsi="Arial" w:cs="Arial"/>
        </w:rPr>
      </w:pPr>
      <w:r w:rsidRPr="00A721BF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A721BF">
        <w:rPr>
          <w:rFonts w:ascii="Arial" w:hAnsi="Arial" w:cs="Arial"/>
        </w:rPr>
        <w:t>2024-08-27</w:t>
      </w:r>
    </w:p>
    <w:p w:rsidR="00081D13" w:rsidRPr="00353FDC" w:rsidRDefault="00A721B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721BF">
        <w:rPr>
          <w:rFonts w:ascii="Arial" w:hAnsi="Arial" w:cs="Arial"/>
          <w:b/>
          <w:bCs/>
        </w:rPr>
        <w:t>Politechnika Częstochowska</w:t>
      </w:r>
    </w:p>
    <w:p w:rsidR="00081D13" w:rsidRPr="00353FDC" w:rsidRDefault="00A721BF" w:rsidP="00081D13">
      <w:pPr>
        <w:spacing w:line="360" w:lineRule="auto"/>
        <w:ind w:right="3969"/>
        <w:rPr>
          <w:rFonts w:ascii="Arial" w:hAnsi="Arial" w:cs="Arial"/>
        </w:rPr>
      </w:pPr>
      <w:r w:rsidRPr="00A721BF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A721BF">
        <w:rPr>
          <w:rFonts w:ascii="Arial" w:hAnsi="Arial" w:cs="Arial"/>
        </w:rPr>
        <w:t>69</w:t>
      </w:r>
    </w:p>
    <w:p w:rsidR="00081D13" w:rsidRDefault="00A721BF" w:rsidP="00081D13">
      <w:pPr>
        <w:ind w:right="3969"/>
        <w:rPr>
          <w:rFonts w:ascii="Arial" w:hAnsi="Arial" w:cs="Arial"/>
        </w:rPr>
      </w:pPr>
      <w:r w:rsidRPr="00A721BF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A721BF">
        <w:rPr>
          <w:rFonts w:ascii="Arial" w:hAnsi="Arial" w:cs="Arial"/>
        </w:rPr>
        <w:t>Częstochowa</w:t>
      </w:r>
    </w:p>
    <w:p w:rsidR="003D2186" w:rsidRPr="00353FDC" w:rsidRDefault="003D2186" w:rsidP="00081D13">
      <w:pPr>
        <w:ind w:right="3969"/>
        <w:rPr>
          <w:rFonts w:ascii="Arial" w:hAnsi="Arial" w:cs="Arial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A721B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721BF">
              <w:rPr>
                <w:rFonts w:ascii="Arial" w:hAnsi="Arial" w:cs="Arial"/>
                <w:bCs/>
              </w:rPr>
              <w:t>Dostawa 20 terminali z licencjami dla Wydziału Zarządzania Politechniki Częstochowskiej</w:t>
            </w:r>
          </w:p>
        </w:tc>
      </w:tr>
      <w:tr w:rsidR="00A721BF" w:rsidRPr="00353FDC" w:rsidTr="00513B9F">
        <w:tc>
          <w:tcPr>
            <w:tcW w:w="2269" w:type="dxa"/>
            <w:shd w:val="clear" w:color="auto" w:fill="auto"/>
          </w:tcPr>
          <w:p w:rsidR="00A721BF" w:rsidRPr="00353FDC" w:rsidRDefault="00A721BF" w:rsidP="00513B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721BF" w:rsidRPr="00353FDC" w:rsidRDefault="00A721BF" w:rsidP="00513B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721BF">
              <w:rPr>
                <w:rFonts w:ascii="Arial" w:hAnsi="Arial" w:cs="Arial"/>
                <w:bCs/>
              </w:rPr>
              <w:t>RK-NZ.261.38.2024.MM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A721BF" w:rsidRPr="00A721BF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721BF" w:rsidRPr="00A721BF">
        <w:rPr>
          <w:rFonts w:ascii="Arial" w:hAnsi="Arial" w:cs="Arial"/>
        </w:rPr>
        <w:t>(</w:t>
      </w:r>
      <w:proofErr w:type="spellStart"/>
      <w:r w:rsidR="00A721BF" w:rsidRPr="00A721BF">
        <w:rPr>
          <w:rFonts w:ascii="Arial" w:hAnsi="Arial" w:cs="Arial"/>
        </w:rPr>
        <w:t>t.j</w:t>
      </w:r>
      <w:proofErr w:type="spellEnd"/>
      <w:r w:rsidR="00A721BF" w:rsidRPr="00A721BF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721BF" w:rsidRPr="00E1738E" w:rsidTr="00513B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3D2186" w:rsidRDefault="003D2186" w:rsidP="00513B9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3D2186" w:rsidRDefault="003D2186" w:rsidP="00513B9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A721BF" w:rsidRDefault="00A721BF" w:rsidP="00513B9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721BF">
              <w:rPr>
                <w:rFonts w:ascii="Arial" w:hAnsi="Arial" w:cs="Arial"/>
                <w:b/>
              </w:rPr>
              <w:t>BIS S.C. KAROL KOWALSKI, ŁUKASZ KOWALSKI</w:t>
            </w:r>
          </w:p>
          <w:p w:rsidR="00A721BF" w:rsidRPr="00AC1F4A" w:rsidRDefault="00A721BF" w:rsidP="00513B9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721BF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721BF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A721BF" w:rsidRPr="00E1738E" w:rsidRDefault="00A721BF" w:rsidP="00513B9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721BF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721BF">
              <w:rPr>
                <w:rFonts w:ascii="Arial" w:hAnsi="Arial" w:cs="Arial"/>
                <w:bCs/>
              </w:rPr>
              <w:t>CZĘSTOCHOWA</w:t>
            </w:r>
          </w:p>
          <w:p w:rsidR="00A721BF" w:rsidRPr="00BC506C" w:rsidRDefault="00A721BF" w:rsidP="00513B9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721BF">
              <w:rPr>
                <w:rFonts w:ascii="Arial" w:hAnsi="Arial" w:cs="Arial"/>
                <w:b/>
              </w:rPr>
              <w:t>41 820.00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721BF" w:rsidRPr="00E1738E" w:rsidRDefault="00A721BF" w:rsidP="00513B9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721BF" w:rsidRPr="00E1738E" w:rsidRDefault="00A721BF" w:rsidP="00513B9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721BF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3D2186" w:rsidRDefault="00081D13" w:rsidP="003D218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D218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3D2186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701"/>
        <w:gridCol w:w="2552"/>
      </w:tblGrid>
      <w:tr w:rsidR="003D2186" w:rsidRPr="003D2186" w:rsidTr="003D218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D2186" w:rsidRPr="003D2186" w:rsidRDefault="003D2186" w:rsidP="003D218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3D218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3D2186" w:rsidRPr="003D2186" w:rsidRDefault="003D2186" w:rsidP="003D218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8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3D2186" w:rsidRPr="003D2186" w:rsidRDefault="003D2186" w:rsidP="003D218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D218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3D2186" w:rsidRPr="003D2186" w:rsidRDefault="003D2186" w:rsidP="003D218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8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D2186" w:rsidRPr="003D2186" w:rsidTr="003D2186">
        <w:tc>
          <w:tcPr>
            <w:tcW w:w="851" w:type="dxa"/>
            <w:vAlign w:val="center"/>
          </w:tcPr>
          <w:p w:rsidR="003D2186" w:rsidRPr="003D2186" w:rsidRDefault="003D2186" w:rsidP="003D218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:rsidR="003D2186" w:rsidRPr="003D2186" w:rsidRDefault="003D2186" w:rsidP="003D218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D2186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3D2186" w:rsidRPr="003D2186" w:rsidRDefault="003D2186" w:rsidP="003D218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D2186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3D218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D2186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3D218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3D2186" w:rsidRPr="003D2186" w:rsidRDefault="003D2186" w:rsidP="003D218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D2186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3D218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D2186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3D2186" w:rsidRPr="003D2186" w:rsidRDefault="003D2186" w:rsidP="003D218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86">
              <w:rPr>
                <w:rFonts w:ascii="Arial" w:hAnsi="Arial" w:cs="Arial"/>
                <w:sz w:val="24"/>
                <w:szCs w:val="24"/>
              </w:rPr>
              <w:t xml:space="preserve">  100,</w:t>
            </w:r>
            <w:bookmarkStart w:id="3" w:name="_GoBack"/>
            <w:bookmarkEnd w:id="3"/>
            <w:r w:rsidRPr="003D2186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2552" w:type="dxa"/>
            <w:vAlign w:val="center"/>
          </w:tcPr>
          <w:p w:rsidR="003D2186" w:rsidRPr="003D2186" w:rsidRDefault="003D2186" w:rsidP="003D218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8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B2A" w:rsidRDefault="001C2B2A">
      <w:r>
        <w:separator/>
      </w:r>
    </w:p>
  </w:endnote>
  <w:endnote w:type="continuationSeparator" w:id="0">
    <w:p w:rsidR="001C2B2A" w:rsidRDefault="001C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1BF" w:rsidRDefault="00A721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6" w:rsidRDefault="003D2186" w:rsidP="003D218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D2186" w:rsidTr="00513B9F">
      <w:tc>
        <w:tcPr>
          <w:tcW w:w="0" w:type="auto"/>
          <w:shd w:val="clear" w:color="auto" w:fill="auto"/>
          <w:vAlign w:val="center"/>
        </w:tcPr>
        <w:p w:rsidR="003D2186" w:rsidRPr="00B44D15" w:rsidRDefault="003D2186" w:rsidP="003D218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D2186" w:rsidRPr="00B7388A" w:rsidRDefault="003D2186" w:rsidP="003D218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D2186" w:rsidRPr="00AB1BF2" w:rsidRDefault="003D2186" w:rsidP="003D218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D2186" w:rsidRPr="0099535B" w:rsidRDefault="003D2186" w:rsidP="003D2186">
          <w:pPr>
            <w:pStyle w:val="Bezodstpw"/>
            <w:jc w:val="center"/>
            <w:rPr>
              <w:noProof/>
            </w:rPr>
          </w:pPr>
        </w:p>
      </w:tc>
    </w:tr>
  </w:tbl>
  <w:p w:rsidR="003D2186" w:rsidRPr="008F758E" w:rsidRDefault="003D2186" w:rsidP="003D218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D2186" w:rsidRPr="008F758E" w:rsidRDefault="003D2186" w:rsidP="003D218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D2186" w:rsidRPr="00D57C24" w:rsidRDefault="003D2186" w:rsidP="003D218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D2186" w:rsidRPr="00B7388A" w:rsidRDefault="003D2186" w:rsidP="003D218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1BF" w:rsidRDefault="00A721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B2A" w:rsidRDefault="001C2B2A">
      <w:r>
        <w:separator/>
      </w:r>
    </w:p>
  </w:footnote>
  <w:footnote w:type="continuationSeparator" w:id="0">
    <w:p w:rsidR="001C2B2A" w:rsidRDefault="001C2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1BF" w:rsidRDefault="00A721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6" w:rsidRPr="0062295F" w:rsidRDefault="003D2186" w:rsidP="003D21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721BF" w:rsidRDefault="00A721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1BF" w:rsidRDefault="00A721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2B2A"/>
    <w:rsid w:val="00005838"/>
    <w:rsid w:val="00022322"/>
    <w:rsid w:val="00042497"/>
    <w:rsid w:val="00081D13"/>
    <w:rsid w:val="000C1E6F"/>
    <w:rsid w:val="000E4E56"/>
    <w:rsid w:val="001A1468"/>
    <w:rsid w:val="001B7815"/>
    <w:rsid w:val="001C2B2A"/>
    <w:rsid w:val="002B1E4F"/>
    <w:rsid w:val="002B6761"/>
    <w:rsid w:val="003445A0"/>
    <w:rsid w:val="003A0AFC"/>
    <w:rsid w:val="003D218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21BF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21FDF57"/>
  <w15:chartTrackingRefBased/>
  <w15:docId w15:val="{889E56FE-E2B3-49DD-A89E-C927D287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D2186"/>
    <w:rPr>
      <w:sz w:val="24"/>
      <w:szCs w:val="24"/>
    </w:rPr>
  </w:style>
  <w:style w:type="paragraph" w:styleId="Bezodstpw">
    <w:name w:val="No Spacing"/>
    <w:uiPriority w:val="1"/>
    <w:qFormat/>
    <w:rsid w:val="003D218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2024-08-27T12:54:00Z</cp:lastPrinted>
  <dcterms:created xsi:type="dcterms:W3CDTF">2024-08-27T12:54:00Z</dcterms:created>
  <dcterms:modified xsi:type="dcterms:W3CDTF">2024-08-27T12:54:00Z</dcterms:modified>
</cp:coreProperties>
</file>