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D609D3">
        <w:rPr>
          <w:rFonts w:ascii="Arial" w:hAnsi="Arial" w:cs="Arial"/>
          <w:bCs/>
          <w:szCs w:val="24"/>
        </w:rPr>
        <w:t>4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E56792" w:rsidRPr="00E56792">
        <w:rPr>
          <w:rFonts w:ascii="Arial" w:hAnsi="Arial" w:cs="Arial"/>
          <w:b/>
          <w:sz w:val="24"/>
          <w:szCs w:val="24"/>
        </w:rPr>
        <w:t>CRZP/113/2024/AZP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56792" w:rsidRPr="00E56792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56792" w:rsidRPr="00E56792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E56792" w:rsidRPr="00E56792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56792" w:rsidRPr="00E56792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E56792" w:rsidRPr="00E56792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56792" w:rsidTr="00AE083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56792" w:rsidRDefault="00E56792" w:rsidP="00AE083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E56792" w:rsidRDefault="00E56792" w:rsidP="00AE08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E5679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5679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56792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E56792" w:rsidRDefault="00E56792" w:rsidP="00AE083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56792" w:rsidRDefault="00E56792" w:rsidP="00AE08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56792" w:rsidRDefault="00E56792" w:rsidP="00AE083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E56792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E56792">
        <w:rPr>
          <w:rFonts w:ascii="Arial" w:hAnsi="Arial" w:cs="Arial"/>
          <w:b/>
          <w:sz w:val="24"/>
          <w:szCs w:val="24"/>
        </w:rPr>
        <w:t>Gadżety na potrzeby akcji "Statek z Sercem" - powtórne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E56792" w:rsidRPr="00E56792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E567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56792" w:rsidTr="00E567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792" w:rsidRDefault="00E56792" w:rsidP="00AE083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67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792" w:rsidRDefault="00E56792" w:rsidP="00AE083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679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E56792" w:rsidRDefault="00E56792" w:rsidP="00AE08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679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E56792" w:rsidTr="00E567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792" w:rsidRDefault="00E56792" w:rsidP="00AE083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6792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792" w:rsidRDefault="00E56792" w:rsidP="00AE083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679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56792" w:rsidRDefault="00E56792" w:rsidP="00AE08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679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E56792" w:rsidTr="00E567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792" w:rsidRDefault="00E56792" w:rsidP="00AE083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679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792" w:rsidRDefault="00E56792" w:rsidP="00AE083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679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E56792" w:rsidRDefault="00E56792" w:rsidP="00AE08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679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E56792" w:rsidTr="00E567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792" w:rsidRDefault="00E56792" w:rsidP="00AE083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679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792" w:rsidRDefault="00E56792" w:rsidP="00AE083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679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E56792" w:rsidRDefault="00E56792" w:rsidP="00AE08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679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4E80" w:rsidRDefault="00004E80" w:rsidP="00E4548F">
      <w:pPr>
        <w:spacing w:after="0" w:line="240" w:lineRule="auto"/>
      </w:pPr>
      <w:r>
        <w:separator/>
      </w:r>
    </w:p>
  </w:endnote>
  <w:endnote w:type="continuationSeparator" w:id="0">
    <w:p w:rsidR="00004E80" w:rsidRDefault="00004E80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792" w:rsidRDefault="00E567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792" w:rsidRDefault="00E567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792" w:rsidRDefault="00E567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4E80" w:rsidRDefault="00004E80" w:rsidP="00E4548F">
      <w:pPr>
        <w:spacing w:after="0" w:line="240" w:lineRule="auto"/>
      </w:pPr>
      <w:r>
        <w:separator/>
      </w:r>
    </w:p>
  </w:footnote>
  <w:footnote w:type="continuationSeparator" w:id="0">
    <w:p w:rsidR="00004E80" w:rsidRDefault="00004E80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>
        <w:rPr>
          <w:rFonts w:ascii="Arial" w:hAnsi="Arial" w:cs="Arial"/>
          <w:sz w:val="16"/>
          <w:szCs w:val="16"/>
        </w:rPr>
        <w:t>Pzp</w:t>
      </w:r>
      <w:proofErr w:type="spellEnd"/>
      <w:r>
        <w:rPr>
          <w:rFonts w:ascii="Arial" w:hAnsi="Arial" w:cs="Arial"/>
          <w:sz w:val="16"/>
          <w:szCs w:val="16"/>
        </w:rPr>
        <w:t xml:space="preserve">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792" w:rsidRDefault="00E567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792" w:rsidRDefault="00E567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792" w:rsidRDefault="00E567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E80"/>
    <w:rsid w:val="00004E80"/>
    <w:rsid w:val="002621C4"/>
    <w:rsid w:val="007B107C"/>
    <w:rsid w:val="007C7D43"/>
    <w:rsid w:val="00843802"/>
    <w:rsid w:val="008750B3"/>
    <w:rsid w:val="00C31816"/>
    <w:rsid w:val="00D609D3"/>
    <w:rsid w:val="00E4548F"/>
    <w:rsid w:val="00E56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EBD96"/>
  <w15:chartTrackingRefBased/>
  <w15:docId w15:val="{57AEB4EA-3341-4764-BFC3-F2435B425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56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6792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56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6792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09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09D3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908</Words>
  <Characters>5452</Characters>
  <Application>Microsoft Office Word</Application>
  <DocSecurity>0</DocSecurity>
  <Lines>45</Lines>
  <Paragraphs>12</Paragraphs>
  <ScaleCrop>false</ScaleCrop>
  <Company/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Kolesińska Anna</cp:lastModifiedBy>
  <cp:revision>2</cp:revision>
  <cp:lastPrinted>2024-08-26T10:30:00Z</cp:lastPrinted>
  <dcterms:created xsi:type="dcterms:W3CDTF">2024-08-26T10:30:00Z</dcterms:created>
  <dcterms:modified xsi:type="dcterms:W3CDTF">2024-08-26T10:30:00Z</dcterms:modified>
</cp:coreProperties>
</file>