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CB7D1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7F0E5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F0E5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7F0E5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F0E5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F0E5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F0E5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F0E5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F0E5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F0E5F" w:rsidRPr="007B107C" w:rsidTr="008D11F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F0E5F" w:rsidRPr="007B107C" w:rsidRDefault="007F0E5F" w:rsidP="008D11F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7F0E5F" w:rsidRPr="007B107C" w:rsidRDefault="007F0E5F" w:rsidP="008D11F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F0E5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7F0E5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7F0E5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7F0E5F" w:rsidRPr="007B107C" w:rsidRDefault="007F0E5F" w:rsidP="008D11F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7F0E5F" w:rsidRPr="007B107C" w:rsidRDefault="007F0E5F" w:rsidP="008D11F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7F0E5F" w:rsidRPr="007B107C" w:rsidRDefault="007F0E5F" w:rsidP="008D11F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7F0E5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F0E5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Zestaw do badań metodą magnetyczno-proszkową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7F0E5F" w:rsidRPr="007F0E5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CRZP/110/2024/AZP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7F0E5F" w:rsidRPr="007F0E5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E5F" w:rsidRDefault="007F0E5F" w:rsidP="007F0E5F">
      <w:pPr>
        <w:spacing w:after="0" w:line="240" w:lineRule="auto"/>
      </w:pPr>
      <w:r>
        <w:separator/>
      </w:r>
    </w:p>
  </w:endnote>
  <w:endnote w:type="continuationSeparator" w:id="0">
    <w:p w:rsidR="007F0E5F" w:rsidRDefault="007F0E5F" w:rsidP="007F0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E5F" w:rsidRDefault="007F0E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E5F" w:rsidRDefault="007F0E5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E5F" w:rsidRDefault="007F0E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E5F" w:rsidRDefault="007F0E5F" w:rsidP="007F0E5F">
      <w:pPr>
        <w:spacing w:after="0" w:line="240" w:lineRule="auto"/>
      </w:pPr>
      <w:r>
        <w:separator/>
      </w:r>
    </w:p>
  </w:footnote>
  <w:footnote w:type="continuationSeparator" w:id="0">
    <w:p w:rsidR="007F0E5F" w:rsidRDefault="007F0E5F" w:rsidP="007F0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E5F" w:rsidRDefault="007F0E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E5F" w:rsidRDefault="007F0E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E5F" w:rsidRDefault="007F0E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20E"/>
    <w:rsid w:val="002621C4"/>
    <w:rsid w:val="0047620E"/>
    <w:rsid w:val="007B107C"/>
    <w:rsid w:val="007C7D43"/>
    <w:rsid w:val="007F0E5F"/>
    <w:rsid w:val="00843802"/>
    <w:rsid w:val="008750B3"/>
    <w:rsid w:val="00C31816"/>
    <w:rsid w:val="00CB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0F84599-F87D-487D-B877-EA0170AD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0E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0E5F"/>
  </w:style>
  <w:style w:type="paragraph" w:styleId="Stopka">
    <w:name w:val="footer"/>
    <w:basedOn w:val="Normalny"/>
    <w:link w:val="StopkaZnak"/>
    <w:uiPriority w:val="99"/>
    <w:unhideWhenUsed/>
    <w:rsid w:val="007F0E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0E5F"/>
  </w:style>
  <w:style w:type="paragraph" w:styleId="Tekstdymka">
    <w:name w:val="Balloon Text"/>
    <w:basedOn w:val="Normalny"/>
    <w:link w:val="TekstdymkaZnak"/>
    <w:uiPriority w:val="99"/>
    <w:semiHidden/>
    <w:unhideWhenUsed/>
    <w:rsid w:val="00CB7D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D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2024-08-20T09:16:00Z</cp:lastPrinted>
  <dcterms:created xsi:type="dcterms:W3CDTF">2024-08-20T09:16:00Z</dcterms:created>
  <dcterms:modified xsi:type="dcterms:W3CDTF">2024-08-20T09:16:00Z</dcterms:modified>
</cp:coreProperties>
</file>