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504B4" w:rsidRPr="005504B4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5504B4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504B4">
        <w:rPr>
          <w:rFonts w:ascii="Arial" w:hAnsi="Arial" w:cs="Arial"/>
        </w:rPr>
        <w:t>Politechnika Częstochowska</w:t>
      </w:r>
    </w:p>
    <w:p w:rsidR="006676AE" w:rsidRPr="0012157F" w:rsidRDefault="005504B4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504B4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5504B4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5504B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504B4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5504B4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504B4" w:rsidRPr="0012157F" w:rsidTr="004E3E8B">
        <w:tc>
          <w:tcPr>
            <w:tcW w:w="9104" w:type="dxa"/>
            <w:shd w:val="clear" w:color="auto" w:fill="D9D9D9"/>
          </w:tcPr>
          <w:p w:rsidR="005504B4" w:rsidRPr="0012157F" w:rsidRDefault="005504B4" w:rsidP="004E3E8B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504B4" w:rsidRPr="0012157F" w:rsidRDefault="005504B4" w:rsidP="004E3E8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504B4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5504B4" w:rsidRPr="00612283" w:rsidRDefault="005504B4" w:rsidP="004E3E8B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5504B4" w:rsidRPr="0012157F" w:rsidRDefault="005504B4" w:rsidP="004E3E8B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5504B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504B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Wykonanie remontu pomieszczeń na Wydziale Elektrycznym PCz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504B4" w:rsidRPr="00A2540E" w:rsidTr="004E3E8B">
        <w:tc>
          <w:tcPr>
            <w:tcW w:w="2269" w:type="dxa"/>
            <w:shd w:val="clear" w:color="auto" w:fill="auto"/>
          </w:tcPr>
          <w:p w:rsidR="005504B4" w:rsidRPr="00A2540E" w:rsidRDefault="005504B4" w:rsidP="004E3E8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504B4" w:rsidRPr="00A2540E" w:rsidRDefault="005504B4" w:rsidP="004E3E8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504B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RK-NZ.261.58.2024.ŁZ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504B4" w:rsidRPr="005504B4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C62F57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02AE" w:rsidRDefault="00AE02AE" w:rsidP="0038231F">
      <w:pPr>
        <w:spacing w:after="0" w:line="240" w:lineRule="auto"/>
      </w:pPr>
      <w:r>
        <w:separator/>
      </w:r>
    </w:p>
  </w:endnote>
  <w:endnote w:type="continuationSeparator" w:id="0">
    <w:p w:rsidR="00AE02AE" w:rsidRDefault="00AE02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4B4" w:rsidRDefault="005504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80EF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80EF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4B4" w:rsidRDefault="005504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02AE" w:rsidRDefault="00AE02AE" w:rsidP="0038231F">
      <w:pPr>
        <w:spacing w:after="0" w:line="240" w:lineRule="auto"/>
      </w:pPr>
      <w:r>
        <w:separator/>
      </w:r>
    </w:p>
  </w:footnote>
  <w:footnote w:type="continuationSeparator" w:id="0">
    <w:p w:rsidR="00AE02AE" w:rsidRDefault="00AE02AE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4B4" w:rsidRDefault="005504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4B4" w:rsidRDefault="005504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4B4" w:rsidRDefault="005504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02A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04B4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0EF0"/>
    <w:rsid w:val="00A90D0E"/>
    <w:rsid w:val="00AC5247"/>
    <w:rsid w:val="00AE02AE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507C33C-5223-4090-808B-C6B860D46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A04D7-401D-4712-8BCE-085ED5EBF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480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2024-08-16T09:06:00Z</dcterms:created>
  <dcterms:modified xsi:type="dcterms:W3CDTF">2024-08-16T09:06:00Z</dcterms:modified>
</cp:coreProperties>
</file>