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E589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1400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1400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1400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1400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1400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1400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1400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1400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1400C" w:rsidRPr="007B107C" w:rsidTr="00BB452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1400C" w:rsidRPr="007B107C" w:rsidRDefault="00C1400C" w:rsidP="00BB452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1400C" w:rsidRPr="007B107C" w:rsidRDefault="00C1400C" w:rsidP="00BB452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1400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1400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1400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1400C" w:rsidRPr="007B107C" w:rsidRDefault="00C1400C" w:rsidP="00BB452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1400C" w:rsidRPr="007B107C" w:rsidRDefault="00C1400C" w:rsidP="00BB452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1400C" w:rsidRPr="007B107C" w:rsidRDefault="00C1400C" w:rsidP="00BB452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1400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1400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Gadżety na potrzeby akcji "Statek z Sercem"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1400C" w:rsidRPr="00C1400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CRZP/109/2024/AZP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1400C" w:rsidRPr="00C1400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00C" w:rsidRDefault="00C1400C" w:rsidP="00C1400C">
      <w:pPr>
        <w:spacing w:after="0" w:line="240" w:lineRule="auto"/>
      </w:pPr>
      <w:r>
        <w:separator/>
      </w:r>
    </w:p>
  </w:endnote>
  <w:endnote w:type="continuationSeparator" w:id="0">
    <w:p w:rsidR="00C1400C" w:rsidRDefault="00C1400C" w:rsidP="00C14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00C" w:rsidRDefault="00C140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00C" w:rsidRDefault="00C140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00C" w:rsidRDefault="00C140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00C" w:rsidRDefault="00C1400C" w:rsidP="00C1400C">
      <w:pPr>
        <w:spacing w:after="0" w:line="240" w:lineRule="auto"/>
      </w:pPr>
      <w:r>
        <w:separator/>
      </w:r>
    </w:p>
  </w:footnote>
  <w:footnote w:type="continuationSeparator" w:id="0">
    <w:p w:rsidR="00C1400C" w:rsidRDefault="00C1400C" w:rsidP="00C14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00C" w:rsidRDefault="00C14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00C" w:rsidRDefault="00C140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00C" w:rsidRDefault="00C140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980"/>
    <w:rsid w:val="002621C4"/>
    <w:rsid w:val="007B107C"/>
    <w:rsid w:val="007C7D43"/>
    <w:rsid w:val="00843802"/>
    <w:rsid w:val="008750B3"/>
    <w:rsid w:val="008E589C"/>
    <w:rsid w:val="00C1400C"/>
    <w:rsid w:val="00C31816"/>
    <w:rsid w:val="00F9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DB662DC-8179-44CB-BE5B-E094B6C50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40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400C"/>
  </w:style>
  <w:style w:type="paragraph" w:styleId="Stopka">
    <w:name w:val="footer"/>
    <w:basedOn w:val="Normalny"/>
    <w:link w:val="StopkaZnak"/>
    <w:uiPriority w:val="99"/>
    <w:unhideWhenUsed/>
    <w:rsid w:val="00C140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400C"/>
  </w:style>
  <w:style w:type="paragraph" w:styleId="Tekstdymka">
    <w:name w:val="Balloon Text"/>
    <w:basedOn w:val="Normalny"/>
    <w:link w:val="TekstdymkaZnak"/>
    <w:uiPriority w:val="99"/>
    <w:semiHidden/>
    <w:unhideWhenUsed/>
    <w:rsid w:val="008E58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8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2024-08-16T06:18:00Z</cp:lastPrinted>
  <dcterms:created xsi:type="dcterms:W3CDTF">2024-08-16T06:18:00Z</dcterms:created>
  <dcterms:modified xsi:type="dcterms:W3CDTF">2024-08-16T06:18:00Z</dcterms:modified>
</cp:coreProperties>
</file>