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2349F" w:rsidRPr="0022349F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22349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2349F">
        <w:rPr>
          <w:rFonts w:ascii="Arial" w:hAnsi="Arial" w:cs="Arial"/>
        </w:rPr>
        <w:t>Politechnika Częstochowska</w:t>
      </w:r>
    </w:p>
    <w:p w:rsidR="006676AE" w:rsidRPr="0012157F" w:rsidRDefault="0022349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2349F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22349F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22349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2349F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22349F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2349F" w:rsidRPr="0012157F" w:rsidTr="000B538B">
        <w:tc>
          <w:tcPr>
            <w:tcW w:w="9104" w:type="dxa"/>
            <w:shd w:val="clear" w:color="auto" w:fill="D9D9D9"/>
          </w:tcPr>
          <w:p w:rsidR="0022349F" w:rsidRPr="0012157F" w:rsidRDefault="0022349F" w:rsidP="000B538B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2349F" w:rsidRPr="0012157F" w:rsidRDefault="0022349F" w:rsidP="000B538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2349F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22349F" w:rsidRPr="0012157F" w:rsidRDefault="0022349F" w:rsidP="004F330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22349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2349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Doposażenie laboratoriów dydaktycznych Katedry Maszyn Cieplnych Politechniki Częstochowskiej.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2349F" w:rsidRPr="00A2540E" w:rsidTr="000B538B">
        <w:tc>
          <w:tcPr>
            <w:tcW w:w="2269" w:type="dxa"/>
            <w:shd w:val="clear" w:color="auto" w:fill="auto"/>
          </w:tcPr>
          <w:p w:rsidR="0022349F" w:rsidRPr="00A2540E" w:rsidRDefault="0022349F" w:rsidP="000B538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2349F" w:rsidRPr="00A2540E" w:rsidRDefault="0022349F" w:rsidP="000B538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2349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RK-NZ.261.51.2024.AR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2349F" w:rsidRPr="0022349F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12B4" w:rsidRDefault="007C12B4" w:rsidP="0038231F">
      <w:pPr>
        <w:spacing w:after="0" w:line="240" w:lineRule="auto"/>
      </w:pPr>
      <w:r>
        <w:separator/>
      </w:r>
    </w:p>
  </w:endnote>
  <w:endnote w:type="continuationSeparator" w:id="0">
    <w:p w:rsidR="007C12B4" w:rsidRDefault="007C12B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49F" w:rsidRDefault="002234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F330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F330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49F" w:rsidRDefault="002234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12B4" w:rsidRDefault="007C12B4" w:rsidP="0038231F">
      <w:pPr>
        <w:spacing w:after="0" w:line="240" w:lineRule="auto"/>
      </w:pPr>
      <w:r>
        <w:separator/>
      </w:r>
    </w:p>
  </w:footnote>
  <w:footnote w:type="continuationSeparator" w:id="0">
    <w:p w:rsidR="007C12B4" w:rsidRDefault="007C12B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49F" w:rsidRDefault="002234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49F" w:rsidRDefault="002234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49F" w:rsidRDefault="002234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12B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2349F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3305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12B4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49DA1F7-179B-4C28-8329-AB45FA990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C2E1E-508C-4DD8-B706-F2F4831C3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2024-08-09T09:41:00Z</dcterms:created>
  <dcterms:modified xsi:type="dcterms:W3CDTF">2024-08-09T09:41:00Z</dcterms:modified>
</cp:coreProperties>
</file>