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46D37" w:rsidRPr="00F46D37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F46D3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46D37">
        <w:rPr>
          <w:rFonts w:ascii="Arial" w:hAnsi="Arial" w:cs="Arial"/>
        </w:rPr>
        <w:t>Politechnika Częstochowska</w:t>
      </w:r>
    </w:p>
    <w:p w:rsidR="006676AE" w:rsidRPr="0012157F" w:rsidRDefault="00F46D3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46D37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F46D37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F46D3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46D37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F46D37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46D37" w:rsidRPr="0012157F" w:rsidTr="004B4CF4">
        <w:tc>
          <w:tcPr>
            <w:tcW w:w="9104" w:type="dxa"/>
            <w:shd w:val="clear" w:color="auto" w:fill="D9D9D9"/>
          </w:tcPr>
          <w:p w:rsidR="00F46D37" w:rsidRPr="0012157F" w:rsidRDefault="00F46D37" w:rsidP="004B4CF4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46D37" w:rsidRPr="0012157F" w:rsidRDefault="00F46D37" w:rsidP="004B4CF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46D37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F46D37" w:rsidRPr="0012157F" w:rsidRDefault="00F46D37" w:rsidP="005A2381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F46D3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46D3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mikro młynka planetarnego dla Wydziału Inżynierii Produkcji i Technologii Materiałów  Politechniki Częstochowskiej.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46D37" w:rsidRPr="00A2540E" w:rsidTr="004B4CF4">
        <w:tc>
          <w:tcPr>
            <w:tcW w:w="2269" w:type="dxa"/>
            <w:shd w:val="clear" w:color="auto" w:fill="auto"/>
          </w:tcPr>
          <w:p w:rsidR="00F46D37" w:rsidRPr="00A2540E" w:rsidRDefault="00F46D37" w:rsidP="004B4CF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46D37" w:rsidRPr="00A2540E" w:rsidRDefault="00F46D37" w:rsidP="004B4CF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46D3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RK-NZ.261.50.2024.AR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46D37" w:rsidRPr="00F46D37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5A2381" w:rsidP="005A2381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 </w:t>
      </w:r>
      <w:r w:rsidR="00257E73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24951" w:rsidRDefault="00FE4E2B" w:rsidP="005A238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bookmarkStart w:id="0" w:name="_GoBack"/>
      <w:bookmarkEnd w:id="0"/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896" w:rsidRDefault="00686896" w:rsidP="0038231F">
      <w:pPr>
        <w:spacing w:after="0" w:line="240" w:lineRule="auto"/>
      </w:pPr>
      <w:r>
        <w:separator/>
      </w:r>
    </w:p>
  </w:endnote>
  <w:endnote w:type="continuationSeparator" w:id="0">
    <w:p w:rsidR="00686896" w:rsidRDefault="006868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D37" w:rsidRDefault="00F46D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A238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A238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D37" w:rsidRDefault="00F46D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896" w:rsidRDefault="00686896" w:rsidP="0038231F">
      <w:pPr>
        <w:spacing w:after="0" w:line="240" w:lineRule="auto"/>
      </w:pPr>
      <w:r>
        <w:separator/>
      </w:r>
    </w:p>
  </w:footnote>
  <w:footnote w:type="continuationSeparator" w:id="0">
    <w:p w:rsidR="00686896" w:rsidRDefault="00686896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D37" w:rsidRDefault="00F46D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D37" w:rsidRDefault="00F46D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D37" w:rsidRDefault="00F46D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689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A2381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86896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46D37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383F916-7E2C-4BE4-ADC4-EE1C65163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85FF0-837F-4EA3-8A0E-2C28824C5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2024-08-07T09:57:00Z</dcterms:created>
  <dcterms:modified xsi:type="dcterms:W3CDTF">2024-08-07T09:57:00Z</dcterms:modified>
</cp:coreProperties>
</file>