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50420" w:rsidRPr="00950420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95042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50420">
        <w:rPr>
          <w:rFonts w:ascii="Arial" w:hAnsi="Arial" w:cs="Arial"/>
        </w:rPr>
        <w:t>Politechnika Częstochowska</w:t>
      </w:r>
    </w:p>
    <w:p w:rsidR="006676AE" w:rsidRPr="0012157F" w:rsidRDefault="0095042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50420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950420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950420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50420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950420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50420" w:rsidRPr="0012157F" w:rsidTr="00AF2200">
        <w:tc>
          <w:tcPr>
            <w:tcW w:w="9104" w:type="dxa"/>
            <w:shd w:val="clear" w:color="auto" w:fill="D9D9D9"/>
          </w:tcPr>
          <w:p w:rsidR="00950420" w:rsidRPr="0012157F" w:rsidRDefault="00950420" w:rsidP="00AF2200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50420" w:rsidRPr="0012157F" w:rsidRDefault="00950420" w:rsidP="00AF220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50420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950420" w:rsidRPr="00612283" w:rsidRDefault="00950420" w:rsidP="00AF2200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950420" w:rsidRPr="0012157F" w:rsidRDefault="00950420" w:rsidP="00AF2200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95042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5042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schodów wejściowych do budynku Domu Studenta nr 7 Herkules przy ul. Sowińskiego 40/8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50420" w:rsidRPr="00A2540E" w:rsidTr="00AF2200">
        <w:tc>
          <w:tcPr>
            <w:tcW w:w="2269" w:type="dxa"/>
            <w:shd w:val="clear" w:color="auto" w:fill="auto"/>
          </w:tcPr>
          <w:p w:rsidR="00950420" w:rsidRPr="00A2540E" w:rsidRDefault="00950420" w:rsidP="00AF220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50420" w:rsidRPr="00A2540E" w:rsidRDefault="00950420" w:rsidP="00AF220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5042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RK-NZ.261.57.2024.ŁZ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50420" w:rsidRPr="00950420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C62F57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2050" w:rsidRDefault="00D22050" w:rsidP="0038231F">
      <w:pPr>
        <w:spacing w:after="0" w:line="240" w:lineRule="auto"/>
      </w:pPr>
      <w:r>
        <w:separator/>
      </w:r>
    </w:p>
  </w:endnote>
  <w:endnote w:type="continuationSeparator" w:id="0">
    <w:p w:rsidR="00D22050" w:rsidRDefault="00D2205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420" w:rsidRDefault="009504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D35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D35A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420" w:rsidRDefault="009504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2050" w:rsidRDefault="00D22050" w:rsidP="0038231F">
      <w:pPr>
        <w:spacing w:after="0" w:line="240" w:lineRule="auto"/>
      </w:pPr>
      <w:r>
        <w:separator/>
      </w:r>
    </w:p>
  </w:footnote>
  <w:footnote w:type="continuationSeparator" w:id="0">
    <w:p w:rsidR="00D22050" w:rsidRDefault="00D2205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420" w:rsidRDefault="009504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420" w:rsidRDefault="009504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420" w:rsidRDefault="009504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205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35AA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420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2050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9492545-479A-4143-95BD-56D7F9D90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DD643-0F2B-41DA-931C-9A84C64E6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484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2024-08-13T07:12:00Z</dcterms:created>
  <dcterms:modified xsi:type="dcterms:W3CDTF">2024-08-13T07:12:00Z</dcterms:modified>
</cp:coreProperties>
</file>