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3732" w:rsidRPr="0069373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9373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3732">
        <w:rPr>
          <w:rFonts w:ascii="Arial" w:hAnsi="Arial" w:cs="Arial"/>
        </w:rPr>
        <w:t>Politechnika Częstochowska</w:t>
      </w:r>
    </w:p>
    <w:p w:rsidR="006676AE" w:rsidRPr="0012157F" w:rsidRDefault="0069373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373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9373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9373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9373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9373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3732" w:rsidRPr="0012157F" w:rsidTr="00054D85">
        <w:tc>
          <w:tcPr>
            <w:tcW w:w="9104" w:type="dxa"/>
            <w:shd w:val="clear" w:color="auto" w:fill="D9D9D9"/>
          </w:tcPr>
          <w:p w:rsidR="00693732" w:rsidRPr="0012157F" w:rsidRDefault="00693732" w:rsidP="00054D8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93732" w:rsidRPr="0012157F" w:rsidRDefault="00693732" w:rsidP="00054D8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9373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93732" w:rsidRPr="00612283" w:rsidRDefault="00693732" w:rsidP="00054D8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93732" w:rsidRPr="0012157F" w:rsidRDefault="00693732" w:rsidP="00054D8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9373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37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budynku magazynowego wraz z montażem konstrukcji nośnej suwnicy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3732" w:rsidRPr="00A2540E" w:rsidTr="00054D85">
        <w:tc>
          <w:tcPr>
            <w:tcW w:w="2269" w:type="dxa"/>
            <w:shd w:val="clear" w:color="auto" w:fill="auto"/>
          </w:tcPr>
          <w:p w:rsidR="00693732" w:rsidRPr="00A2540E" w:rsidRDefault="00693732" w:rsidP="00054D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3732" w:rsidRPr="00A2540E" w:rsidRDefault="00693732" w:rsidP="00054D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37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RK-NZ.261.56.2024.ŁZ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3732" w:rsidRPr="0069373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A38" w:rsidRDefault="00267A38" w:rsidP="0038231F">
      <w:pPr>
        <w:spacing w:after="0" w:line="240" w:lineRule="auto"/>
      </w:pPr>
      <w:r>
        <w:separator/>
      </w:r>
    </w:p>
  </w:endnote>
  <w:endnote w:type="continuationSeparator" w:id="0">
    <w:p w:rsidR="00267A38" w:rsidRDefault="00267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32" w:rsidRDefault="00693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43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43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32" w:rsidRDefault="00693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A38" w:rsidRDefault="00267A38" w:rsidP="0038231F">
      <w:pPr>
        <w:spacing w:after="0" w:line="240" w:lineRule="auto"/>
      </w:pPr>
      <w:r>
        <w:separator/>
      </w:r>
    </w:p>
  </w:footnote>
  <w:footnote w:type="continuationSeparator" w:id="0">
    <w:p w:rsidR="00267A38" w:rsidRDefault="00267A3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32" w:rsidRDefault="00693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32" w:rsidRDefault="00693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732" w:rsidRDefault="006937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A3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7A38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3732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43FC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C5AE4F-4975-4750-A533-C23BD7E5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952CA-5075-4D58-B67E-A7F57FF61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2024-08-12T09:35:00Z</dcterms:created>
  <dcterms:modified xsi:type="dcterms:W3CDTF">2024-08-12T09:35:00Z</dcterms:modified>
</cp:coreProperties>
</file>