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316A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B662D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B662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B662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B662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B662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B662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B662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B662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B662D" w:rsidRPr="007B107C" w:rsidTr="00590D2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B662D" w:rsidRPr="007B107C" w:rsidRDefault="00BB662D" w:rsidP="00590D2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BB662D" w:rsidRPr="007B107C" w:rsidRDefault="00BB662D" w:rsidP="00590D2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B662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B662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B662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BB662D" w:rsidRPr="007B107C" w:rsidRDefault="00BB662D" w:rsidP="00590D2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BB662D" w:rsidRPr="007B107C" w:rsidRDefault="00BB662D" w:rsidP="00590D2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B662D" w:rsidRPr="007B107C" w:rsidRDefault="00BB662D" w:rsidP="00590D2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B662D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B662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na Europejską Noc Naukowców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B662D" w:rsidRPr="00BB662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CRZP/108/2024/AZP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B662D" w:rsidRPr="00BB662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62D" w:rsidRDefault="00BB662D" w:rsidP="00BB662D">
      <w:pPr>
        <w:spacing w:after="0" w:line="240" w:lineRule="auto"/>
      </w:pPr>
      <w:r>
        <w:separator/>
      </w:r>
    </w:p>
  </w:endnote>
  <w:endnote w:type="continuationSeparator" w:id="0">
    <w:p w:rsidR="00BB662D" w:rsidRDefault="00BB662D" w:rsidP="00BB6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62D" w:rsidRDefault="00BB66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62D" w:rsidRDefault="00BB66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62D" w:rsidRDefault="00BB66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62D" w:rsidRDefault="00BB662D" w:rsidP="00BB662D">
      <w:pPr>
        <w:spacing w:after="0" w:line="240" w:lineRule="auto"/>
      </w:pPr>
      <w:r>
        <w:separator/>
      </w:r>
    </w:p>
  </w:footnote>
  <w:footnote w:type="continuationSeparator" w:id="0">
    <w:p w:rsidR="00BB662D" w:rsidRDefault="00BB662D" w:rsidP="00BB6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62D" w:rsidRDefault="00BB6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62D" w:rsidRDefault="00BB6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62D" w:rsidRDefault="00BB66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00F"/>
    <w:rsid w:val="002621C4"/>
    <w:rsid w:val="007B107C"/>
    <w:rsid w:val="007C7D43"/>
    <w:rsid w:val="008316AB"/>
    <w:rsid w:val="00843802"/>
    <w:rsid w:val="008750B3"/>
    <w:rsid w:val="00BB662D"/>
    <w:rsid w:val="00C31816"/>
    <w:rsid w:val="00C8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05EF93E5-2F3A-4D01-8F04-BE494F68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6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62D"/>
  </w:style>
  <w:style w:type="paragraph" w:styleId="Stopka">
    <w:name w:val="footer"/>
    <w:basedOn w:val="Normalny"/>
    <w:link w:val="StopkaZnak"/>
    <w:uiPriority w:val="99"/>
    <w:unhideWhenUsed/>
    <w:rsid w:val="00BB6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62D"/>
  </w:style>
  <w:style w:type="paragraph" w:styleId="Tekstdymka">
    <w:name w:val="Balloon Text"/>
    <w:basedOn w:val="Normalny"/>
    <w:link w:val="TekstdymkaZnak"/>
    <w:uiPriority w:val="99"/>
    <w:semiHidden/>
    <w:unhideWhenUsed/>
    <w:rsid w:val="008316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16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2024-08-09T07:08:00Z</cp:lastPrinted>
  <dcterms:created xsi:type="dcterms:W3CDTF">2024-08-09T07:08:00Z</dcterms:created>
  <dcterms:modified xsi:type="dcterms:W3CDTF">2024-08-09T07:08:00Z</dcterms:modified>
</cp:coreProperties>
</file>