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258FB4" w14:textId="77777777" w:rsidR="003E6519" w:rsidRPr="00F87D3E" w:rsidRDefault="00E66DC4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F87D3E">
        <w:rPr>
          <w:rFonts w:ascii="Arial Narrow" w:hAnsi="Arial Narrow" w:cs="Arial"/>
          <w:sz w:val="22"/>
          <w:szCs w:val="22"/>
        </w:rPr>
        <w:t>Bydgoszcz</w:t>
      </w:r>
      <w:r w:rsidR="003E6519" w:rsidRPr="00F87D3E">
        <w:rPr>
          <w:rFonts w:ascii="Arial Narrow" w:hAnsi="Arial Narrow" w:cs="Arial"/>
          <w:sz w:val="22"/>
          <w:szCs w:val="22"/>
        </w:rPr>
        <w:t xml:space="preserve"> dnia: </w:t>
      </w:r>
      <w:r w:rsidRPr="00F87D3E">
        <w:rPr>
          <w:rFonts w:ascii="Arial Narrow" w:hAnsi="Arial Narrow" w:cs="Arial"/>
          <w:sz w:val="22"/>
          <w:szCs w:val="22"/>
        </w:rPr>
        <w:t>2024-08-09</w:t>
      </w:r>
    </w:p>
    <w:p w14:paraId="7106BA3D" w14:textId="77777777" w:rsidR="003E6519" w:rsidRPr="00F87D3E" w:rsidRDefault="00E66DC4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F87D3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A23ABCD" w14:textId="77777777" w:rsidR="003E6519" w:rsidRPr="00F87D3E" w:rsidRDefault="00E66DC4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F87D3E">
        <w:rPr>
          <w:rFonts w:ascii="Arial Narrow" w:hAnsi="Arial Narrow" w:cs="Arial"/>
          <w:sz w:val="22"/>
          <w:szCs w:val="22"/>
        </w:rPr>
        <w:t>Powstańców Warszawy</w:t>
      </w:r>
      <w:r w:rsidR="003E6519" w:rsidRPr="00F87D3E">
        <w:rPr>
          <w:rFonts w:ascii="Arial Narrow" w:hAnsi="Arial Narrow" w:cs="Arial"/>
          <w:sz w:val="22"/>
          <w:szCs w:val="22"/>
        </w:rPr>
        <w:t xml:space="preserve"> </w:t>
      </w:r>
      <w:r w:rsidRPr="00F87D3E">
        <w:rPr>
          <w:rFonts w:ascii="Arial Narrow" w:hAnsi="Arial Narrow" w:cs="Arial"/>
          <w:sz w:val="22"/>
          <w:szCs w:val="22"/>
        </w:rPr>
        <w:t>5</w:t>
      </w:r>
    </w:p>
    <w:p w14:paraId="358291D8" w14:textId="77777777" w:rsidR="003E6519" w:rsidRPr="00F87D3E" w:rsidRDefault="00E66DC4" w:rsidP="003E6519">
      <w:pPr>
        <w:rPr>
          <w:rFonts w:ascii="Arial Narrow" w:hAnsi="Arial Narrow" w:cs="Arial"/>
          <w:sz w:val="22"/>
          <w:szCs w:val="22"/>
        </w:rPr>
      </w:pPr>
      <w:r w:rsidRPr="00F87D3E">
        <w:rPr>
          <w:rFonts w:ascii="Arial Narrow" w:hAnsi="Arial Narrow" w:cs="Arial"/>
          <w:sz w:val="22"/>
          <w:szCs w:val="22"/>
        </w:rPr>
        <w:t>85-681</w:t>
      </w:r>
      <w:r w:rsidR="003E6519" w:rsidRPr="00F87D3E">
        <w:rPr>
          <w:rFonts w:ascii="Arial Narrow" w:hAnsi="Arial Narrow" w:cs="Arial"/>
          <w:sz w:val="22"/>
          <w:szCs w:val="22"/>
        </w:rPr>
        <w:t xml:space="preserve"> </w:t>
      </w:r>
      <w:r w:rsidRPr="00F87D3E">
        <w:rPr>
          <w:rFonts w:ascii="Arial Narrow" w:hAnsi="Arial Narrow" w:cs="Arial"/>
          <w:sz w:val="22"/>
          <w:szCs w:val="22"/>
        </w:rPr>
        <w:t>Bydgoszcz</w:t>
      </w:r>
    </w:p>
    <w:p w14:paraId="6D21D20C" w14:textId="77777777" w:rsidR="003E6519" w:rsidRPr="00F87D3E" w:rsidRDefault="003E6519" w:rsidP="003E6519">
      <w:pPr>
        <w:jc w:val="both"/>
        <w:rPr>
          <w:rFonts w:ascii="Arial Narrow" w:hAnsi="Arial Narrow" w:cs="Arial"/>
          <w:bCs/>
          <w:sz w:val="22"/>
          <w:szCs w:val="22"/>
        </w:rPr>
      </w:pPr>
      <w:r w:rsidRPr="00F87D3E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45841A9C" w14:textId="77777777" w:rsidR="003E6519" w:rsidRPr="00F87D3E" w:rsidRDefault="003E6519" w:rsidP="003E6519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F87D3E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F87D3E" w14:paraId="5C718140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FD9D13" w14:textId="77777777" w:rsidR="003E6519" w:rsidRPr="00F87D3E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F87D3E"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  <w:t>INFORMACJA</w:t>
            </w:r>
          </w:p>
          <w:p w14:paraId="577FC9E7" w14:textId="77777777" w:rsidR="003E6519" w:rsidRPr="00F87D3E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F87D3E">
              <w:rPr>
                <w:rFonts w:ascii="Arial Narrow" w:hAnsi="Arial Narrow" w:cs="Arial"/>
                <w:sz w:val="22"/>
                <w:szCs w:val="22"/>
              </w:rPr>
              <w:t>o kwocie przeznaczonej na realizację zamówienia</w:t>
            </w:r>
          </w:p>
        </w:tc>
      </w:tr>
    </w:tbl>
    <w:p w14:paraId="09786864" w14:textId="77777777" w:rsidR="003E6519" w:rsidRPr="00F87D3E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F87D3E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6B498CA2" w14:textId="77777777" w:rsidR="003E6519" w:rsidRPr="00F87D3E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87D3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87D3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87D3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F87D3E" w14:paraId="4FDE9B11" w14:textId="77777777" w:rsidTr="001A0FA2">
        <w:tc>
          <w:tcPr>
            <w:tcW w:w="2269" w:type="dxa"/>
            <w:shd w:val="clear" w:color="auto" w:fill="auto"/>
          </w:tcPr>
          <w:p w14:paraId="7FA5078D" w14:textId="77777777" w:rsidR="003E6519" w:rsidRPr="00F87D3E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87D3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91FB138" w14:textId="77777777" w:rsidR="003E6519" w:rsidRPr="00F87D3E" w:rsidRDefault="00E66DC4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87D3E">
              <w:rPr>
                <w:rFonts w:ascii="Arial Narrow" w:hAnsi="Arial Narrow" w:cs="Arial"/>
                <w:bCs/>
                <w:sz w:val="22"/>
                <w:szCs w:val="22"/>
              </w:rPr>
              <w:t>Dostawy drobnego sprzętu</w:t>
            </w:r>
            <w:r w:rsidR="003E6519" w:rsidRPr="00F87D3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E66DC4" w:rsidRPr="00F87D3E" w14:paraId="57788065" w14:textId="77777777" w:rsidTr="00BA66C8">
        <w:tc>
          <w:tcPr>
            <w:tcW w:w="2269" w:type="dxa"/>
            <w:shd w:val="clear" w:color="auto" w:fill="auto"/>
          </w:tcPr>
          <w:p w14:paraId="29EFC068" w14:textId="77777777" w:rsidR="00E66DC4" w:rsidRPr="00F87D3E" w:rsidRDefault="00E66DC4" w:rsidP="00BA66C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87D3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DB51877" w14:textId="77777777" w:rsidR="00E66DC4" w:rsidRPr="00F87D3E" w:rsidRDefault="00E66DC4" w:rsidP="00BA66C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87D3E">
              <w:rPr>
                <w:rFonts w:ascii="Arial Narrow" w:hAnsi="Arial Narrow" w:cs="Arial"/>
                <w:bCs/>
                <w:sz w:val="22"/>
                <w:szCs w:val="22"/>
              </w:rPr>
              <w:t>91/2024</w:t>
            </w:r>
          </w:p>
        </w:tc>
      </w:tr>
    </w:tbl>
    <w:p w14:paraId="44E28393" w14:textId="77777777" w:rsidR="00890B92" w:rsidRPr="00F87D3E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F87D3E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F87D3E">
        <w:rPr>
          <w:rFonts w:ascii="Arial Narrow" w:hAnsi="Arial Narrow" w:cs="Arial"/>
          <w:sz w:val="22"/>
          <w:szCs w:val="22"/>
        </w:rPr>
        <w:t>22</w:t>
      </w:r>
      <w:r w:rsidR="0049054E" w:rsidRPr="00F87D3E">
        <w:rPr>
          <w:rFonts w:ascii="Arial Narrow" w:hAnsi="Arial Narrow" w:cs="Arial"/>
          <w:sz w:val="22"/>
          <w:szCs w:val="22"/>
        </w:rPr>
        <w:t>2</w:t>
      </w:r>
      <w:r w:rsidRPr="00F87D3E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F87D3E">
        <w:rPr>
          <w:rFonts w:ascii="Arial Narrow" w:hAnsi="Arial Narrow" w:cs="Arial"/>
          <w:sz w:val="22"/>
          <w:szCs w:val="22"/>
        </w:rPr>
        <w:t>4</w:t>
      </w:r>
      <w:r w:rsidRPr="00F87D3E">
        <w:rPr>
          <w:rFonts w:ascii="Arial Narrow" w:hAnsi="Arial Narrow" w:cs="Arial"/>
          <w:sz w:val="22"/>
          <w:szCs w:val="22"/>
        </w:rPr>
        <w:t xml:space="preserve"> </w:t>
      </w:r>
      <w:r w:rsidR="00890B92" w:rsidRPr="00F87D3E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F87D3E">
        <w:rPr>
          <w:rFonts w:ascii="Arial Narrow" w:hAnsi="Arial Narrow" w:cs="Arial"/>
          <w:sz w:val="22"/>
          <w:szCs w:val="22"/>
        </w:rPr>
        <w:t xml:space="preserve"> </w:t>
      </w:r>
      <w:r w:rsidR="00E66DC4" w:rsidRPr="00F87D3E">
        <w:rPr>
          <w:rFonts w:ascii="Arial Narrow" w:hAnsi="Arial Narrow" w:cs="Arial"/>
          <w:sz w:val="22"/>
          <w:szCs w:val="22"/>
        </w:rPr>
        <w:t>(t.j. Dz. U. z 2023r. poz. 1605)</w:t>
      </w:r>
      <w:r w:rsidR="00490DC0" w:rsidRPr="00F87D3E">
        <w:rPr>
          <w:rFonts w:ascii="Arial Narrow" w:hAnsi="Arial Narrow" w:cs="Arial"/>
          <w:sz w:val="22"/>
          <w:szCs w:val="22"/>
        </w:rPr>
        <w:t xml:space="preserve"> </w:t>
      </w:r>
      <w:r w:rsidR="00890B92" w:rsidRPr="00F87D3E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F87D3E">
        <w:rPr>
          <w:rFonts w:ascii="Arial Narrow" w:hAnsi="Arial Narrow" w:cs="Arial"/>
          <w:sz w:val="22"/>
          <w:szCs w:val="22"/>
        </w:rPr>
        <w:t xml:space="preserve"> dla</w:t>
      </w:r>
      <w:r w:rsidR="00890B92" w:rsidRPr="00F87D3E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66DC4" w:rsidRPr="00F87D3E" w14:paraId="30EB9D61" w14:textId="77777777" w:rsidTr="00BA66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0DE72EC" w14:textId="77777777" w:rsidR="00E66DC4" w:rsidRPr="00F87D3E" w:rsidRDefault="00E66DC4" w:rsidP="00BA66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87D3E">
              <w:rPr>
                <w:rFonts w:ascii="Arial Narrow" w:hAnsi="Arial Narrow" w:cs="Arial"/>
                <w:sz w:val="22"/>
                <w:szCs w:val="22"/>
              </w:rPr>
              <w:t>części 1 zamówienia w wysokości 13 230.00 zł brutto;</w:t>
            </w:r>
          </w:p>
        </w:tc>
      </w:tr>
      <w:tr w:rsidR="00E66DC4" w:rsidRPr="00F87D3E" w14:paraId="0165C66B" w14:textId="77777777" w:rsidTr="00BA66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015D51" w14:textId="77777777" w:rsidR="00E66DC4" w:rsidRPr="00F87D3E" w:rsidRDefault="00E66DC4" w:rsidP="00BA66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87D3E">
              <w:rPr>
                <w:rFonts w:ascii="Arial Narrow" w:hAnsi="Arial Narrow" w:cs="Arial"/>
                <w:sz w:val="22"/>
                <w:szCs w:val="22"/>
              </w:rPr>
              <w:t>części 2 zamówienia w wysokości 18 252.00 zł brutto;</w:t>
            </w:r>
          </w:p>
        </w:tc>
      </w:tr>
      <w:tr w:rsidR="00E66DC4" w:rsidRPr="00F87D3E" w14:paraId="2F66400C" w14:textId="77777777" w:rsidTr="00BA66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79B01E" w14:textId="77777777" w:rsidR="00E66DC4" w:rsidRPr="00F87D3E" w:rsidRDefault="00E66DC4" w:rsidP="00BA66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87D3E">
              <w:rPr>
                <w:rFonts w:ascii="Arial Narrow" w:hAnsi="Arial Narrow" w:cs="Arial"/>
                <w:sz w:val="22"/>
                <w:szCs w:val="22"/>
              </w:rPr>
              <w:t>części 3 zamówienia w wysokości 5 890.00 zł brutto;</w:t>
            </w:r>
          </w:p>
        </w:tc>
      </w:tr>
      <w:tr w:rsidR="00E66DC4" w:rsidRPr="00F87D3E" w14:paraId="10AA032B" w14:textId="77777777" w:rsidTr="00BA66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0B3E6CD" w14:textId="77777777" w:rsidR="00E66DC4" w:rsidRPr="00F87D3E" w:rsidRDefault="00E66DC4" w:rsidP="00BA66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87D3E">
              <w:rPr>
                <w:rFonts w:ascii="Arial Narrow" w:hAnsi="Arial Narrow" w:cs="Arial"/>
                <w:sz w:val="22"/>
                <w:szCs w:val="22"/>
              </w:rPr>
              <w:t>części 4 zamówienia w wysokości 39 320.00 zł brutto;</w:t>
            </w:r>
          </w:p>
        </w:tc>
      </w:tr>
      <w:tr w:rsidR="00E66DC4" w:rsidRPr="00F87D3E" w14:paraId="1FF41FB9" w14:textId="77777777" w:rsidTr="00BA66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48410B" w14:textId="77777777" w:rsidR="00E66DC4" w:rsidRPr="00F87D3E" w:rsidRDefault="00E66DC4" w:rsidP="00BA66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87D3E">
              <w:rPr>
                <w:rFonts w:ascii="Arial Narrow" w:hAnsi="Arial Narrow" w:cs="Arial"/>
                <w:sz w:val="22"/>
                <w:szCs w:val="22"/>
              </w:rPr>
              <w:t>części 5 zamówienia w wysokości 2 680.00 zł brutto;</w:t>
            </w:r>
          </w:p>
        </w:tc>
      </w:tr>
      <w:tr w:rsidR="00E66DC4" w:rsidRPr="00F87D3E" w14:paraId="6D08ABC0" w14:textId="77777777" w:rsidTr="00BA66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71BA65" w14:textId="77777777" w:rsidR="00E66DC4" w:rsidRPr="00F87D3E" w:rsidRDefault="00E66DC4" w:rsidP="00BA66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87D3E">
              <w:rPr>
                <w:rFonts w:ascii="Arial Narrow" w:hAnsi="Arial Narrow" w:cs="Arial"/>
                <w:sz w:val="22"/>
                <w:szCs w:val="22"/>
              </w:rPr>
              <w:t>części 6 zamówienia w wysokości 1 944.00 zł brutto;</w:t>
            </w:r>
          </w:p>
        </w:tc>
      </w:tr>
      <w:tr w:rsidR="00E66DC4" w:rsidRPr="00F87D3E" w14:paraId="41870EF6" w14:textId="77777777" w:rsidTr="00BA66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0B1D6B8" w14:textId="77777777" w:rsidR="00E66DC4" w:rsidRPr="00F87D3E" w:rsidRDefault="00E66DC4" w:rsidP="00BA66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87D3E">
              <w:rPr>
                <w:rFonts w:ascii="Arial Narrow" w:hAnsi="Arial Narrow" w:cs="Arial"/>
                <w:sz w:val="22"/>
                <w:szCs w:val="22"/>
              </w:rPr>
              <w:t>części 7 zamówienia w wysokości 29 008.80 zł brutto;</w:t>
            </w:r>
          </w:p>
        </w:tc>
      </w:tr>
      <w:tr w:rsidR="00E66DC4" w:rsidRPr="00F87D3E" w14:paraId="75444331" w14:textId="77777777" w:rsidTr="00BA66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555BD18" w14:textId="77777777" w:rsidR="00E66DC4" w:rsidRPr="00F87D3E" w:rsidRDefault="00E66DC4" w:rsidP="00BA66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87D3E">
              <w:rPr>
                <w:rFonts w:ascii="Arial Narrow" w:hAnsi="Arial Narrow" w:cs="Arial"/>
                <w:sz w:val="22"/>
                <w:szCs w:val="22"/>
              </w:rPr>
              <w:t>części 8 zamówienia w wysokości 17 760.60 zł brutto;</w:t>
            </w:r>
          </w:p>
        </w:tc>
      </w:tr>
      <w:tr w:rsidR="00E66DC4" w:rsidRPr="00F87D3E" w14:paraId="6AD89362" w14:textId="77777777" w:rsidTr="00BA66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6D2AA35" w14:textId="77777777" w:rsidR="00E66DC4" w:rsidRPr="00F87D3E" w:rsidRDefault="00E66DC4" w:rsidP="00BA66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87D3E">
              <w:rPr>
                <w:rFonts w:ascii="Arial Narrow" w:hAnsi="Arial Narrow" w:cs="Arial"/>
                <w:sz w:val="22"/>
                <w:szCs w:val="22"/>
              </w:rPr>
              <w:t>części 9 zamówienia w wysokości 13 634.00 zł brutto;</w:t>
            </w:r>
          </w:p>
        </w:tc>
      </w:tr>
      <w:tr w:rsidR="00E66DC4" w:rsidRPr="00F87D3E" w14:paraId="0608CBB0" w14:textId="77777777" w:rsidTr="00BA66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9B1888" w14:textId="77777777" w:rsidR="00E66DC4" w:rsidRPr="00F87D3E" w:rsidRDefault="00E66DC4" w:rsidP="00BA66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87D3E">
              <w:rPr>
                <w:rFonts w:ascii="Arial Narrow" w:hAnsi="Arial Narrow" w:cs="Arial"/>
                <w:sz w:val="22"/>
                <w:szCs w:val="22"/>
              </w:rPr>
              <w:t>części 10 zamówienia w wysokości 2 759.19 zł brutto;</w:t>
            </w:r>
          </w:p>
        </w:tc>
      </w:tr>
      <w:tr w:rsidR="00E66DC4" w:rsidRPr="00F87D3E" w14:paraId="7437A611" w14:textId="77777777" w:rsidTr="00BA66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7ACDD8" w14:textId="77777777" w:rsidR="00E66DC4" w:rsidRPr="00F87D3E" w:rsidRDefault="00E66DC4" w:rsidP="00BA66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87D3E">
              <w:rPr>
                <w:rFonts w:ascii="Arial Narrow" w:hAnsi="Arial Narrow" w:cs="Arial"/>
                <w:sz w:val="22"/>
                <w:szCs w:val="22"/>
              </w:rPr>
              <w:t>części 11 zamówienia w wysokości 5 064.01 zł brutto;</w:t>
            </w:r>
          </w:p>
        </w:tc>
      </w:tr>
      <w:tr w:rsidR="00E66DC4" w:rsidRPr="00F87D3E" w14:paraId="6B250B4D" w14:textId="77777777" w:rsidTr="00BA66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EAC8C6" w14:textId="77777777" w:rsidR="00E66DC4" w:rsidRPr="00F87D3E" w:rsidRDefault="00E66DC4" w:rsidP="00BA66C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87D3E">
              <w:rPr>
                <w:rFonts w:ascii="Arial Narrow" w:hAnsi="Arial Narrow" w:cs="Arial"/>
                <w:sz w:val="22"/>
                <w:szCs w:val="22"/>
              </w:rPr>
              <w:t>części 12 zamówienia w wysokości 11 808.00 zł brutto;</w:t>
            </w:r>
          </w:p>
        </w:tc>
      </w:tr>
    </w:tbl>
    <w:p w14:paraId="01EDAAEC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F87D3E">
        <w:rPr>
          <w:rFonts w:ascii="Arial Narrow" w:hAnsi="Arial Narrow" w:cs="Arial"/>
          <w:i/>
          <w:sz w:val="22"/>
          <w:szCs w:val="22"/>
        </w:rPr>
        <w:t>Zamawiający</w:t>
      </w:r>
    </w:p>
    <w:p w14:paraId="2D130234" w14:textId="2D275DF4" w:rsidR="00F87D3E" w:rsidRPr="00F87D3E" w:rsidRDefault="00F87D3E" w:rsidP="00F87D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F87D3E">
        <w:rPr>
          <w:rFonts w:ascii="Arial Narrow" w:hAnsi="Arial Narrow"/>
          <w:sz w:val="16"/>
          <w:szCs w:val="16"/>
        </w:rPr>
        <w:t xml:space="preserve">Wykonano w 1 egz. na </w:t>
      </w:r>
      <w:r>
        <w:rPr>
          <w:rFonts w:ascii="Arial Narrow" w:hAnsi="Arial Narrow"/>
          <w:sz w:val="16"/>
          <w:szCs w:val="16"/>
        </w:rPr>
        <w:t xml:space="preserve">1 </w:t>
      </w:r>
      <w:r w:rsidRPr="00F87D3E">
        <w:rPr>
          <w:rFonts w:ascii="Arial Narrow" w:hAnsi="Arial Narrow"/>
          <w:sz w:val="16"/>
          <w:szCs w:val="16"/>
        </w:rPr>
        <w:t>ark.</w:t>
      </w:r>
    </w:p>
    <w:p w14:paraId="4D485BF5" w14:textId="77777777" w:rsidR="00F87D3E" w:rsidRPr="00F87D3E" w:rsidRDefault="00F87D3E" w:rsidP="00F87D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F87D3E">
        <w:rPr>
          <w:rFonts w:ascii="Arial Narrow" w:hAnsi="Arial Narrow"/>
          <w:sz w:val="16"/>
          <w:szCs w:val="16"/>
        </w:rPr>
        <w:t>Egz. 1 – a/a SZPubl.  str. int. 10wsk.mil.pl i platforma: e-propublico.pl</w:t>
      </w:r>
    </w:p>
    <w:p w14:paraId="6BFCA263" w14:textId="77777777" w:rsidR="00F87D3E" w:rsidRPr="00F87D3E" w:rsidRDefault="00F87D3E" w:rsidP="00F87D3E">
      <w:pPr>
        <w:rPr>
          <w:rFonts w:ascii="Arial Narrow" w:hAnsi="Arial Narrow"/>
          <w:sz w:val="16"/>
          <w:szCs w:val="16"/>
        </w:rPr>
      </w:pPr>
      <w:r w:rsidRPr="00F87D3E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14:paraId="55EEAEBE" w14:textId="626C1C87" w:rsidR="00F87D3E" w:rsidRPr="00F87D3E" w:rsidRDefault="00F87D3E" w:rsidP="00F87D3E">
      <w:pPr>
        <w:rPr>
          <w:rFonts w:ascii="Arial Narrow" w:hAnsi="Arial Narrow"/>
          <w:sz w:val="16"/>
          <w:szCs w:val="16"/>
        </w:rPr>
      </w:pPr>
      <w:r w:rsidRPr="00F87D3E">
        <w:rPr>
          <w:rFonts w:ascii="Arial Narrow" w:hAnsi="Arial Narrow"/>
          <w:sz w:val="16"/>
          <w:szCs w:val="16"/>
        </w:rPr>
        <w:t xml:space="preserve">Data: </w:t>
      </w:r>
      <w:r>
        <w:rPr>
          <w:rFonts w:ascii="Arial Narrow" w:hAnsi="Arial Narrow"/>
          <w:sz w:val="16"/>
          <w:szCs w:val="16"/>
        </w:rPr>
        <w:t>09.08.2024 r.</w:t>
      </w:r>
    </w:p>
    <w:sectPr w:rsidR="00F87D3E" w:rsidRPr="00F87D3E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4264D9" w14:textId="77777777" w:rsidR="00764D90" w:rsidRDefault="00764D90">
      <w:r>
        <w:separator/>
      </w:r>
    </w:p>
  </w:endnote>
  <w:endnote w:type="continuationSeparator" w:id="0">
    <w:p w14:paraId="704B8787" w14:textId="77777777" w:rsidR="00764D90" w:rsidRDefault="00764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4EB2B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2BD70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0F1C6D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0C2512C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B7C39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D70D83" w14:textId="77777777" w:rsidR="009F189D" w:rsidRDefault="009F189D">
    <w:pPr>
      <w:pStyle w:val="Stopka"/>
      <w:tabs>
        <w:tab w:val="clear" w:pos="4536"/>
      </w:tabs>
      <w:jc w:val="center"/>
    </w:pPr>
  </w:p>
  <w:p w14:paraId="5C2E210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D196C8" w14:textId="77777777" w:rsidR="00764D90" w:rsidRDefault="00764D90">
      <w:r>
        <w:separator/>
      </w:r>
    </w:p>
  </w:footnote>
  <w:footnote w:type="continuationSeparator" w:id="0">
    <w:p w14:paraId="243294CE" w14:textId="77777777" w:rsidR="00764D90" w:rsidRDefault="00764D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138E5D" w14:textId="77777777" w:rsidR="00E66DC4" w:rsidRDefault="00E66D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152647" w14:textId="77777777" w:rsidR="00E66DC4" w:rsidRDefault="00E66D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D15CCB" w14:textId="77777777" w:rsidR="00E66DC4" w:rsidRDefault="00E66D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4D90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64D90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66DC4"/>
    <w:rsid w:val="00EA3476"/>
    <w:rsid w:val="00F87D3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7E69DA"/>
  <w15:chartTrackingRefBased/>
  <w15:docId w15:val="{4ADC6DC2-CD30-4697-A271-76BAB19DF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87D3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F87D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2024-08-09T04:24:00Z</dcterms:created>
  <dcterms:modified xsi:type="dcterms:W3CDTF">2024-08-09T04:26:00Z</dcterms:modified>
</cp:coreProperties>
</file>