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53BB8" w:rsidRDefault="00657A47" w:rsidP="00053BB8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BB8">
        <w:rPr>
          <w:rFonts w:ascii="Arial" w:hAnsi="Arial" w:cs="Arial"/>
          <w:bCs/>
          <w:i w:val="0"/>
          <w:szCs w:val="24"/>
        </w:rPr>
        <w:t xml:space="preserve">Załącznik nr </w:t>
      </w:r>
      <w:r w:rsidR="002D6CB5" w:rsidRPr="00053BB8">
        <w:rPr>
          <w:rFonts w:ascii="Arial" w:hAnsi="Arial" w:cs="Arial"/>
          <w:bCs/>
          <w:i w:val="0"/>
          <w:szCs w:val="24"/>
        </w:rPr>
        <w:t>2</w:t>
      </w:r>
      <w:r w:rsidR="007666D6" w:rsidRPr="00053BB8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53BB8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53BB8" w:rsidRDefault="008D442B" w:rsidP="00053BB8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1" w:name="_GoBack"/>
            <w:r w:rsidRPr="00053BB8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BB8" w:rsidRDefault="008D442B" w:rsidP="00053BB8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BB8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BB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bookmarkEnd w:id="1"/>
          <w:p w:rsidR="00053927" w:rsidRPr="00053BB8" w:rsidRDefault="00053927" w:rsidP="00053BB8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053BB8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053BB8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053BB8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053BB8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053BB8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053BB8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053BB8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053BB8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053BB8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053BB8" w:rsidRDefault="00A137C9" w:rsidP="00053BB8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53BB8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53BB8" w:rsidTr="004F10A0">
        <w:tc>
          <w:tcPr>
            <w:tcW w:w="2269" w:type="dxa"/>
            <w:shd w:val="clear" w:color="auto" w:fill="auto"/>
          </w:tcPr>
          <w:p w:rsidR="00A137C9" w:rsidRPr="00053BB8" w:rsidRDefault="00A137C9" w:rsidP="00053B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53BB8" w:rsidRDefault="002D6CB5" w:rsidP="00053B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 - budynek A i B, Wydział Inżynierii Produkcji i Technologii Materiałów - budynki, przy al. Armii Krajowej 19</w:t>
            </w:r>
            <w:r w:rsidR="00A137C9" w:rsidRPr="00053B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D6CB5" w:rsidRPr="00053BB8" w:rsidTr="00264985">
        <w:tc>
          <w:tcPr>
            <w:tcW w:w="2269" w:type="dxa"/>
            <w:shd w:val="clear" w:color="auto" w:fill="auto"/>
          </w:tcPr>
          <w:p w:rsidR="002D6CB5" w:rsidRPr="00053BB8" w:rsidRDefault="002D6CB5" w:rsidP="00053B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6CB5" w:rsidRPr="00053BB8" w:rsidRDefault="002D6CB5" w:rsidP="00053B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RK-NZ.261.47.2024.MT</w:t>
            </w:r>
          </w:p>
        </w:tc>
      </w:tr>
    </w:tbl>
    <w:p w:rsidR="00A137C9" w:rsidRPr="00053BB8" w:rsidRDefault="00A137C9" w:rsidP="00053BB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053BB8" w:rsidRDefault="00A137C9" w:rsidP="00053BB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BB8">
        <w:rPr>
          <w:rFonts w:ascii="Arial" w:hAnsi="Arial" w:cs="Arial"/>
          <w:sz w:val="24"/>
          <w:szCs w:val="24"/>
        </w:rPr>
        <w:t xml:space="preserve">prowadzonego przez </w:t>
      </w:r>
      <w:r w:rsidR="002D6CB5" w:rsidRPr="00053BB8">
        <w:rPr>
          <w:rFonts w:ascii="Arial" w:hAnsi="Arial" w:cs="Arial"/>
          <w:b/>
          <w:sz w:val="24"/>
          <w:szCs w:val="24"/>
        </w:rPr>
        <w:t>Politechnika Częstochowska</w:t>
      </w:r>
      <w:r w:rsidRPr="00053BB8">
        <w:rPr>
          <w:rFonts w:ascii="Arial" w:hAnsi="Arial" w:cs="Arial"/>
          <w:b/>
          <w:sz w:val="24"/>
          <w:szCs w:val="24"/>
        </w:rPr>
        <w:t>,</w:t>
      </w:r>
      <w:r w:rsidRPr="00053BB8">
        <w:rPr>
          <w:rFonts w:ascii="Arial" w:hAnsi="Arial" w:cs="Arial"/>
          <w:sz w:val="24"/>
          <w:szCs w:val="24"/>
        </w:rPr>
        <w:t xml:space="preserve"> d</w:t>
      </w:r>
      <w:r w:rsidR="008D442B" w:rsidRPr="00053BB8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053BB8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053BB8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053BB8" w:rsidRDefault="00A137C9" w:rsidP="00053BB8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053BB8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53BB8" w:rsidTr="00A137C9">
        <w:tc>
          <w:tcPr>
            <w:tcW w:w="617" w:type="dxa"/>
            <w:shd w:val="clear" w:color="auto" w:fill="auto"/>
            <w:vAlign w:val="center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53BB8" w:rsidTr="00A137C9">
        <w:tc>
          <w:tcPr>
            <w:tcW w:w="617" w:type="dxa"/>
            <w:shd w:val="clear" w:color="auto" w:fill="auto"/>
            <w:vAlign w:val="center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053BB8" w:rsidTr="00A137C9">
        <w:tc>
          <w:tcPr>
            <w:tcW w:w="617" w:type="dxa"/>
            <w:shd w:val="clear" w:color="auto" w:fill="auto"/>
            <w:vAlign w:val="center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53BB8" w:rsidRDefault="003A486D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053BB8" w:rsidRDefault="0024648D" w:rsidP="00053BB8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3B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053B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053BB8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BB8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D6CB5" w:rsidRPr="00053BB8">
        <w:rPr>
          <w:rFonts w:ascii="Arial" w:hAnsi="Arial" w:cs="Arial"/>
          <w:sz w:val="24"/>
          <w:szCs w:val="24"/>
        </w:rPr>
        <w:t>(</w:t>
      </w:r>
      <w:proofErr w:type="spellStart"/>
      <w:r w:rsidR="002D6CB5" w:rsidRPr="00053BB8">
        <w:rPr>
          <w:rFonts w:ascii="Arial" w:hAnsi="Arial" w:cs="Arial"/>
          <w:sz w:val="24"/>
          <w:szCs w:val="24"/>
        </w:rPr>
        <w:t>t.j</w:t>
      </w:r>
      <w:proofErr w:type="spellEnd"/>
      <w:r w:rsidR="002D6CB5" w:rsidRPr="00053BB8">
        <w:rPr>
          <w:rFonts w:ascii="Arial" w:hAnsi="Arial" w:cs="Arial"/>
          <w:sz w:val="24"/>
          <w:szCs w:val="24"/>
        </w:rPr>
        <w:t>. Dz. U. z 2023r. poz. 1605)</w:t>
      </w:r>
      <w:r w:rsidRPr="00053BB8">
        <w:rPr>
          <w:rFonts w:ascii="Arial" w:hAnsi="Arial" w:cs="Arial"/>
          <w:sz w:val="24"/>
          <w:szCs w:val="24"/>
        </w:rPr>
        <w:t>, że w ramach zamówienia</w:t>
      </w:r>
      <w:r w:rsidR="00A137C9" w:rsidRPr="00053BB8">
        <w:rPr>
          <w:rFonts w:ascii="Arial" w:hAnsi="Arial" w:cs="Arial"/>
          <w:sz w:val="24"/>
          <w:szCs w:val="24"/>
        </w:rPr>
        <w:t>,</w:t>
      </w:r>
      <w:r w:rsidR="00A137C9" w:rsidRPr="00053BB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BB8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053BB8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053BB8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53BB8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053BB8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BB8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53BB8" w:rsidTr="00A137C9">
        <w:tc>
          <w:tcPr>
            <w:tcW w:w="617" w:type="dxa"/>
            <w:shd w:val="clear" w:color="auto" w:fill="auto"/>
            <w:vAlign w:val="center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053BB8" w:rsidTr="00A137C9">
        <w:tc>
          <w:tcPr>
            <w:tcW w:w="617" w:type="dxa"/>
            <w:shd w:val="clear" w:color="auto" w:fill="auto"/>
            <w:vAlign w:val="center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053BB8" w:rsidTr="00A137C9">
        <w:tc>
          <w:tcPr>
            <w:tcW w:w="617" w:type="dxa"/>
            <w:shd w:val="clear" w:color="auto" w:fill="auto"/>
            <w:vAlign w:val="center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53BB8" w:rsidRDefault="00B641BE" w:rsidP="00053BB8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BB8" w:rsidRDefault="007A2C38" w:rsidP="00053BB8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053BB8" w:rsidRDefault="007A2C38" w:rsidP="00053BB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53BB8" w:rsidTr="004F10A0">
        <w:tc>
          <w:tcPr>
            <w:tcW w:w="2660" w:type="dxa"/>
            <w:shd w:val="clear" w:color="auto" w:fill="auto"/>
          </w:tcPr>
          <w:p w:rsidR="00A137C9" w:rsidRPr="00053BB8" w:rsidRDefault="00A137C9" w:rsidP="00053BB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053BB8" w:rsidRDefault="00A137C9" w:rsidP="00053BB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053BB8" w:rsidRDefault="00A137C9" w:rsidP="00053BB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53BB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053BB8" w:rsidRDefault="00A137C9" w:rsidP="00053BB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053BB8" w:rsidRDefault="00053BB8" w:rsidP="00053BB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7592D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C7592D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C7592D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053BB8" w:rsidRDefault="00A137C9" w:rsidP="00053BB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053BB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B5E" w:rsidRDefault="00172B5E" w:rsidP="00025386">
      <w:pPr>
        <w:spacing w:after="0" w:line="240" w:lineRule="auto"/>
      </w:pPr>
      <w:r>
        <w:separator/>
      </w:r>
    </w:p>
  </w:endnote>
  <w:endnote w:type="continuationSeparator" w:id="0">
    <w:p w:rsidR="00172B5E" w:rsidRDefault="00172B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B5" w:rsidRDefault="002D6C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53BB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B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B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B5" w:rsidRDefault="002D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B5E" w:rsidRDefault="00172B5E" w:rsidP="00025386">
      <w:pPr>
        <w:spacing w:after="0" w:line="240" w:lineRule="auto"/>
      </w:pPr>
      <w:r>
        <w:separator/>
      </w:r>
    </w:p>
  </w:footnote>
  <w:footnote w:type="continuationSeparator" w:id="0">
    <w:p w:rsidR="00172B5E" w:rsidRDefault="00172B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B5" w:rsidRDefault="002D6C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B5" w:rsidRDefault="002D6C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CB5" w:rsidRDefault="002D6C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B5E"/>
    <w:rsid w:val="00025386"/>
    <w:rsid w:val="000423B9"/>
    <w:rsid w:val="00053927"/>
    <w:rsid w:val="00053BB8"/>
    <w:rsid w:val="00084786"/>
    <w:rsid w:val="0016158F"/>
    <w:rsid w:val="00172B5E"/>
    <w:rsid w:val="001C2314"/>
    <w:rsid w:val="00213980"/>
    <w:rsid w:val="0024648D"/>
    <w:rsid w:val="002D6CB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107C322-32C4-4E89-90BD-6ED848F0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2024-08-07T10:13:00Z</dcterms:created>
  <dcterms:modified xsi:type="dcterms:W3CDTF">2024-08-07T10:13:00Z</dcterms:modified>
</cp:coreProperties>
</file>