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D9699F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D9699F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D9699F">
        <w:rPr>
          <w:rFonts w:ascii="Arial" w:hAnsi="Arial" w:cs="Arial"/>
        </w:rPr>
        <w:t>2024-08-08</w:t>
      </w:r>
    </w:p>
    <w:p w:rsidR="00081D13" w:rsidRPr="00353FDC" w:rsidRDefault="00D9699F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D9699F">
        <w:rPr>
          <w:rFonts w:ascii="Arial" w:hAnsi="Arial" w:cs="Arial"/>
          <w:b/>
          <w:bCs/>
        </w:rPr>
        <w:t>Politechnika Częstochowska</w:t>
      </w:r>
    </w:p>
    <w:p w:rsidR="00081D13" w:rsidRPr="00353FDC" w:rsidRDefault="00D9699F" w:rsidP="00081D13">
      <w:pPr>
        <w:spacing w:line="360" w:lineRule="auto"/>
        <w:ind w:right="3969"/>
        <w:rPr>
          <w:rFonts w:ascii="Arial" w:hAnsi="Arial" w:cs="Arial"/>
        </w:rPr>
      </w:pPr>
      <w:r w:rsidRPr="00D9699F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D9699F">
        <w:rPr>
          <w:rFonts w:ascii="Arial" w:hAnsi="Arial" w:cs="Arial"/>
        </w:rPr>
        <w:t>69</w:t>
      </w:r>
    </w:p>
    <w:p w:rsidR="00081D13" w:rsidRDefault="00D9699F" w:rsidP="00081D13">
      <w:pPr>
        <w:ind w:right="3969"/>
        <w:rPr>
          <w:rFonts w:ascii="Arial" w:hAnsi="Arial" w:cs="Arial"/>
        </w:rPr>
      </w:pPr>
      <w:r w:rsidRPr="00D9699F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D9699F">
        <w:rPr>
          <w:rFonts w:ascii="Arial" w:hAnsi="Arial" w:cs="Arial"/>
        </w:rPr>
        <w:t>Częstochowa</w:t>
      </w:r>
    </w:p>
    <w:p w:rsidR="00FD5E54" w:rsidRPr="00353FDC" w:rsidRDefault="00FD5E54" w:rsidP="00081D13">
      <w:pPr>
        <w:ind w:right="3969"/>
        <w:rPr>
          <w:rFonts w:ascii="Arial" w:hAnsi="Arial" w:cs="Arial"/>
        </w:rPr>
      </w:pPr>
      <w:bookmarkStart w:id="1" w:name="_GoBack"/>
      <w:bookmarkEnd w:id="1"/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D9699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9699F">
              <w:rPr>
                <w:rFonts w:ascii="Arial" w:hAnsi="Arial" w:cs="Arial"/>
                <w:bCs/>
              </w:rPr>
              <w:t>Remont schodów zewnętrznych do rektoratu od strony parkingu zlokalizowanych przy ul. Dąbrowskiego 69 w Częstochowie</w:t>
            </w:r>
          </w:p>
        </w:tc>
      </w:tr>
      <w:tr w:rsidR="00D9699F" w:rsidRPr="00353FDC" w:rsidTr="009248DC">
        <w:tc>
          <w:tcPr>
            <w:tcW w:w="2269" w:type="dxa"/>
            <w:shd w:val="clear" w:color="auto" w:fill="auto"/>
          </w:tcPr>
          <w:p w:rsidR="00D9699F" w:rsidRPr="00353FDC" w:rsidRDefault="00D9699F" w:rsidP="009248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9699F" w:rsidRPr="00353FDC" w:rsidRDefault="00D9699F" w:rsidP="009248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9699F">
              <w:rPr>
                <w:rFonts w:ascii="Arial" w:hAnsi="Arial" w:cs="Arial"/>
                <w:bCs/>
              </w:rPr>
              <w:t>RK-NZ.261.35.2024.ŁZ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D9699F" w:rsidRPr="00D9699F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D9699F" w:rsidRPr="00D9699F">
        <w:rPr>
          <w:rFonts w:ascii="Arial" w:hAnsi="Arial" w:cs="Arial"/>
        </w:rPr>
        <w:t>(</w:t>
      </w:r>
      <w:proofErr w:type="spellStart"/>
      <w:r w:rsidR="00D9699F" w:rsidRPr="00D9699F">
        <w:rPr>
          <w:rFonts w:ascii="Arial" w:hAnsi="Arial" w:cs="Arial"/>
        </w:rPr>
        <w:t>t.j</w:t>
      </w:r>
      <w:proofErr w:type="spellEnd"/>
      <w:r w:rsidR="00D9699F" w:rsidRPr="00D9699F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9699F" w:rsidRPr="00E1738E" w:rsidTr="009248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D9699F" w:rsidRDefault="00D9699F" w:rsidP="009248D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9699F">
              <w:rPr>
                <w:rFonts w:ascii="Arial" w:hAnsi="Arial" w:cs="Arial"/>
                <w:b/>
              </w:rPr>
              <w:t>Firma Piotr Nocuń Sp. z o.o.</w:t>
            </w:r>
          </w:p>
          <w:p w:rsidR="00D9699F" w:rsidRPr="00AC1F4A" w:rsidRDefault="00D9699F" w:rsidP="009248DC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9699F">
              <w:rPr>
                <w:rFonts w:ascii="Arial" w:hAnsi="Arial" w:cs="Arial"/>
                <w:bCs/>
              </w:rPr>
              <w:t>Nowy Świat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9699F">
              <w:rPr>
                <w:rFonts w:ascii="Arial" w:hAnsi="Arial" w:cs="Arial"/>
                <w:bCs/>
              </w:rPr>
              <w:t>33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9699F">
              <w:rPr>
                <w:rFonts w:ascii="Arial" w:hAnsi="Arial" w:cs="Arial"/>
                <w:bCs/>
              </w:rPr>
              <w:t>/13</w:t>
            </w:r>
          </w:p>
          <w:p w:rsidR="00D9699F" w:rsidRPr="00E1738E" w:rsidRDefault="00D9699F" w:rsidP="009248D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D9699F">
              <w:rPr>
                <w:rFonts w:ascii="Arial" w:hAnsi="Arial" w:cs="Arial"/>
                <w:bCs/>
              </w:rPr>
              <w:t>00-029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9699F">
              <w:rPr>
                <w:rFonts w:ascii="Arial" w:hAnsi="Arial" w:cs="Arial"/>
                <w:bCs/>
              </w:rPr>
              <w:t>Warszawa</w:t>
            </w:r>
          </w:p>
          <w:p w:rsidR="00D9699F" w:rsidRPr="00BC506C" w:rsidRDefault="00D9699F" w:rsidP="009248DC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D9699F">
              <w:rPr>
                <w:rFonts w:ascii="Arial" w:hAnsi="Arial" w:cs="Arial"/>
                <w:b/>
              </w:rPr>
              <w:t>64 468.96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D9699F" w:rsidRPr="00E1738E" w:rsidRDefault="00D9699F" w:rsidP="009248D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D9699F" w:rsidRPr="00E1738E" w:rsidRDefault="00D9699F" w:rsidP="009248D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9699F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3260"/>
        <w:gridCol w:w="1843"/>
      </w:tblGrid>
      <w:tr w:rsidR="00FD5E54" w:rsidRPr="008567C7" w:rsidTr="00FD5E5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D5E54" w:rsidRPr="00553EDC" w:rsidRDefault="00FD5E5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FD5E54" w:rsidRPr="00553EDC" w:rsidRDefault="00FD5E5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FD5E54" w:rsidRPr="00553EDC" w:rsidRDefault="00FD5E5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9699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FD5E54" w:rsidRPr="00553EDC" w:rsidRDefault="00FD5E5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FD5E54" w:rsidRPr="008567C7" w:rsidTr="00FD5E54">
        <w:tc>
          <w:tcPr>
            <w:tcW w:w="851" w:type="dxa"/>
            <w:vAlign w:val="center"/>
          </w:tcPr>
          <w:p w:rsidR="00FD5E54" w:rsidRPr="00553EDC" w:rsidRDefault="00FD5E54" w:rsidP="009248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99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:rsidR="00FD5E54" w:rsidRPr="00553EDC" w:rsidRDefault="00FD5E54" w:rsidP="009248D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99F">
              <w:rPr>
                <w:rFonts w:ascii="Arial" w:hAnsi="Arial" w:cs="Arial"/>
                <w:b/>
                <w:sz w:val="22"/>
                <w:szCs w:val="22"/>
              </w:rPr>
              <w:t>Firma Piotr Nocuń Sp. z o.o.</w:t>
            </w:r>
          </w:p>
          <w:p w:rsidR="00FD5E54" w:rsidRPr="00553EDC" w:rsidRDefault="00FD5E54" w:rsidP="009248D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99F">
              <w:rPr>
                <w:rFonts w:ascii="Arial" w:hAnsi="Arial" w:cs="Arial"/>
                <w:bCs/>
                <w:sz w:val="22"/>
                <w:szCs w:val="22"/>
              </w:rPr>
              <w:t>Nowy Świat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99F">
              <w:rPr>
                <w:rFonts w:ascii="Arial" w:hAnsi="Arial" w:cs="Arial"/>
                <w:bCs/>
                <w:sz w:val="22"/>
                <w:szCs w:val="22"/>
              </w:rPr>
              <w:t>33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99F">
              <w:rPr>
                <w:rFonts w:ascii="Arial" w:hAnsi="Arial" w:cs="Arial"/>
                <w:bCs/>
                <w:sz w:val="22"/>
                <w:szCs w:val="22"/>
              </w:rPr>
              <w:t>/13</w:t>
            </w:r>
          </w:p>
          <w:p w:rsidR="00FD5E54" w:rsidRPr="00553EDC" w:rsidRDefault="00FD5E54" w:rsidP="009248D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99F">
              <w:rPr>
                <w:rFonts w:ascii="Arial" w:hAnsi="Arial" w:cs="Arial"/>
                <w:bCs/>
                <w:sz w:val="22"/>
                <w:szCs w:val="22"/>
              </w:rPr>
              <w:t>00-029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99F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3260" w:type="dxa"/>
            <w:vAlign w:val="center"/>
          </w:tcPr>
          <w:p w:rsidR="00FD5E54" w:rsidRPr="00553EDC" w:rsidRDefault="00FD5E54" w:rsidP="009248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99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FD5E54" w:rsidRPr="00553EDC" w:rsidRDefault="00FD5E54" w:rsidP="009248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99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D5E54" w:rsidRPr="008567C7" w:rsidTr="00FD5E54">
        <w:tc>
          <w:tcPr>
            <w:tcW w:w="851" w:type="dxa"/>
            <w:vAlign w:val="center"/>
          </w:tcPr>
          <w:p w:rsidR="00FD5E54" w:rsidRPr="00553EDC" w:rsidRDefault="00FD5E54" w:rsidP="009248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99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vAlign w:val="center"/>
          </w:tcPr>
          <w:p w:rsidR="00FD5E54" w:rsidRPr="00553EDC" w:rsidRDefault="00FD5E54" w:rsidP="009248D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699F">
              <w:rPr>
                <w:rFonts w:ascii="Arial" w:hAnsi="Arial" w:cs="Arial"/>
                <w:b/>
                <w:sz w:val="22"/>
                <w:szCs w:val="22"/>
              </w:rPr>
              <w:t>BEITER NATALIA POŁACIK</w:t>
            </w:r>
          </w:p>
          <w:p w:rsidR="00FD5E54" w:rsidRPr="00553EDC" w:rsidRDefault="00FD5E54" w:rsidP="009248D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99F">
              <w:rPr>
                <w:rFonts w:ascii="Arial" w:hAnsi="Arial" w:cs="Arial"/>
                <w:bCs/>
                <w:sz w:val="22"/>
                <w:szCs w:val="22"/>
              </w:rPr>
              <w:t>Bieszczadzka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99F">
              <w:rPr>
                <w:rFonts w:ascii="Arial" w:hAnsi="Arial" w:cs="Arial"/>
                <w:bCs/>
                <w:sz w:val="22"/>
                <w:szCs w:val="22"/>
              </w:rPr>
              <w:t>35e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FD5E54" w:rsidRPr="00553EDC" w:rsidRDefault="00FD5E54" w:rsidP="009248D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699F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699F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3260" w:type="dxa"/>
            <w:vAlign w:val="center"/>
          </w:tcPr>
          <w:p w:rsidR="00FD5E54" w:rsidRPr="00553EDC" w:rsidRDefault="00FD5E54" w:rsidP="009248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99F">
              <w:rPr>
                <w:rFonts w:ascii="Arial" w:hAnsi="Arial" w:cs="Arial"/>
                <w:sz w:val="22"/>
                <w:szCs w:val="22"/>
              </w:rPr>
              <w:t xml:space="preserve">  80,64</w:t>
            </w:r>
          </w:p>
        </w:tc>
        <w:tc>
          <w:tcPr>
            <w:tcW w:w="1843" w:type="dxa"/>
            <w:vAlign w:val="center"/>
          </w:tcPr>
          <w:p w:rsidR="00FD5E54" w:rsidRPr="00553EDC" w:rsidRDefault="00FD5E54" w:rsidP="009248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99F">
              <w:rPr>
                <w:rFonts w:ascii="Arial" w:hAnsi="Arial" w:cs="Arial"/>
                <w:sz w:val="22"/>
                <w:szCs w:val="22"/>
              </w:rPr>
              <w:t xml:space="preserve">  80,64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855" w:rsidRDefault="007C4855">
      <w:r>
        <w:separator/>
      </w:r>
    </w:p>
  </w:endnote>
  <w:endnote w:type="continuationSeparator" w:id="0">
    <w:p w:rsidR="007C4855" w:rsidRDefault="007C4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99F" w:rsidRDefault="00D969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E54" w:rsidRPr="00580F79" w:rsidRDefault="00081D13" w:rsidP="00FD5E54">
    <w:pPr>
      <w:spacing w:line="276" w:lineRule="auto"/>
      <w:rPr>
        <w:rFonts w:ascii="Roboto" w:hAnsi="Roboto"/>
        <w:b/>
        <w:bCs/>
        <w:sz w:val="22"/>
        <w:szCs w:val="18"/>
      </w:rPr>
    </w:pPr>
    <w:r w:rsidRPr="00FD5E54">
      <w:t xml:space="preserve"> </w:t>
    </w:r>
    <w:r w:rsidR="00FD5E54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60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 w:rsidR="00FD5E5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9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 w:rsidR="00FD5E54">
      <w:rPr>
        <w:noProof/>
      </w:rPr>
      <w:pict>
        <v:shape id="Obraz 6" o:spid="_x0000_s2058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D5E54" w:rsidRPr="00580F79" w:rsidTr="009248DC">
      <w:tc>
        <w:tcPr>
          <w:tcW w:w="0" w:type="auto"/>
          <w:vAlign w:val="center"/>
        </w:tcPr>
        <w:p w:rsidR="00FD5E54" w:rsidRPr="00580F79" w:rsidRDefault="00FD5E54" w:rsidP="00FD5E5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FD5E54" w:rsidRPr="00580F79" w:rsidRDefault="00FD5E54" w:rsidP="00FD5E5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0F7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FD5E54" w:rsidRPr="00580F79" w:rsidRDefault="00FD5E54" w:rsidP="00FD5E5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D5E54" w:rsidRPr="00580F79" w:rsidRDefault="00FD5E54" w:rsidP="00FD5E5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D5E54" w:rsidRPr="00580F79" w:rsidRDefault="00FD5E54" w:rsidP="00FD5E54">
    <w:pPr>
      <w:spacing w:line="276" w:lineRule="auto"/>
      <w:rPr>
        <w:rFonts w:ascii="Roboto" w:hAnsi="Roboto"/>
        <w:b/>
        <w:bCs/>
      </w:rPr>
    </w:pPr>
    <w:r w:rsidRPr="00580F79">
      <w:rPr>
        <w:rFonts w:ascii="Roboto" w:hAnsi="Roboto"/>
        <w:b/>
        <w:bCs/>
        <w:szCs w:val="18"/>
      </w:rPr>
      <w:t>Kanclerz Politechniki Częstochowskiej</w:t>
    </w:r>
  </w:p>
  <w:p w:rsidR="00FD5E54" w:rsidRPr="00580F79" w:rsidRDefault="00FD5E54" w:rsidP="00FD5E54">
    <w:pPr>
      <w:spacing w:line="276" w:lineRule="auto"/>
      <w:rPr>
        <w:rFonts w:ascii="Roboto" w:hAnsi="Roboto"/>
      </w:rPr>
    </w:pPr>
    <w:r>
      <w:rPr>
        <w:noProof/>
      </w:rPr>
      <w:pict>
        <v:shape id="Obraz 5" o:spid="_x0000_s2057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580F79">
      <w:rPr>
        <w:rFonts w:ascii="Roboto" w:hAnsi="Roboto"/>
      </w:rPr>
      <w:t>ul. Gen. J.H. Dąbrowskiego 69, 42-201 Częstochowa</w:t>
    </w:r>
  </w:p>
  <w:p w:rsidR="00FD5E54" w:rsidRPr="00580F79" w:rsidRDefault="00FD5E54" w:rsidP="00FD5E54">
    <w:pPr>
      <w:spacing w:line="276" w:lineRule="auto"/>
      <w:rPr>
        <w:rFonts w:ascii="Arial" w:hAnsi="Arial"/>
        <w:noProof/>
      </w:rPr>
    </w:pPr>
    <w:r w:rsidRPr="00580F79">
      <w:rPr>
        <w:rFonts w:ascii="Roboto" w:hAnsi="Roboto"/>
      </w:rPr>
      <w:t>tel. +48 34 325 02 56, e-mail: kanclerz@pcz.pl</w:t>
    </w:r>
  </w:p>
  <w:p w:rsidR="000C1E6F" w:rsidRPr="00FD5E54" w:rsidRDefault="00FD5E54" w:rsidP="00FD5E54">
    <w:r w:rsidRPr="00580F79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99F" w:rsidRDefault="00D969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855" w:rsidRDefault="007C4855">
      <w:r>
        <w:separator/>
      </w:r>
    </w:p>
  </w:footnote>
  <w:footnote w:type="continuationSeparator" w:id="0">
    <w:p w:rsidR="007C4855" w:rsidRDefault="007C4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99F" w:rsidRDefault="00D969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E54" w:rsidRPr="00DD73F5" w:rsidRDefault="00FD5E54" w:rsidP="00FD5E54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6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FD5E54" w:rsidRPr="00DD73F5" w:rsidRDefault="00FD5E54" w:rsidP="00FD5E54">
    <w:pPr>
      <w:tabs>
        <w:tab w:val="center" w:pos="4536"/>
        <w:tab w:val="right" w:pos="9072"/>
      </w:tabs>
      <w:jc w:val="center"/>
      <w:rPr>
        <w:sz w:val="20"/>
        <w:szCs w:val="20"/>
      </w:rPr>
    </w:pPr>
  </w:p>
  <w:p w:rsidR="00FD5E54" w:rsidRDefault="00FD5E54" w:rsidP="00FD5E54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5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Dub5msPAIAAFQEAAAOAAAAAAAAAAAA&#10;AAAAAC4CAABkcnMvZTJvRG9jLnhtbFBLAQItABQABgAIAAAAIQAIn7Zp2QAAAAcBAAAPAAAAAAAA&#10;AAAAAAAAAJYEAABkcnMvZG93bnJldi54bWxQSwUGAAAAAAQABADzAAAAnAUAAAAA&#10;" strokeweight="1.5pt"/>
      </w:pict>
    </w:r>
  </w:p>
  <w:p w:rsidR="00FD5E54" w:rsidRDefault="00FD5E54" w:rsidP="00FD5E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99F" w:rsidRDefault="00D969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1"/>
    <o:shapelayout v:ext="edit">
      <o:idmap v:ext="edit" data="2"/>
      <o:rules v:ext="edit">
        <o:r id="V:Rule1" type="connector" idref="#_x0000_s2049"/>
        <o:r id="V:Rule2" type="connector" idref="#_x0000_s2054"/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4855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C485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699F"/>
    <w:rsid w:val="00E30B2D"/>
    <w:rsid w:val="00E62859"/>
    <w:rsid w:val="00E85D70"/>
    <w:rsid w:val="00F33C66"/>
    <w:rsid w:val="00F960D7"/>
    <w:rsid w:val="00FB7F50"/>
    <w:rsid w:val="00FD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17EA697"/>
  <w15:chartTrackingRefBased/>
  <w15:docId w15:val="{C36F3CDF-AC82-485E-8017-EE782F8E0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D5E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188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2024-08-08T11:04:00Z</dcterms:created>
  <dcterms:modified xsi:type="dcterms:W3CDTF">2024-08-08T11:04:00Z</dcterms:modified>
</cp:coreProperties>
</file>