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164D14" w:rsidRDefault="00D62E6E" w:rsidP="00164D14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64D1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9E7159" w:rsidRPr="00164D14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164D1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64D14" w:rsidTr="00D62E6E">
        <w:tc>
          <w:tcPr>
            <w:tcW w:w="2800" w:type="dxa"/>
            <w:shd w:val="clear" w:color="auto" w:fill="auto"/>
          </w:tcPr>
          <w:p w:rsidR="00D62E6E" w:rsidRPr="00164D14" w:rsidRDefault="00D62E6E" w:rsidP="00164D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64D14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164D14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164D14" w:rsidRDefault="00D62E6E" w:rsidP="00164D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164D14" w:rsidRDefault="00D62E6E" w:rsidP="00164D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64D1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64D14" w:rsidRDefault="00D62E6E" w:rsidP="00164D14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64D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164D1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164D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164D14" w:rsidTr="00D62E6E">
        <w:tc>
          <w:tcPr>
            <w:tcW w:w="2800" w:type="dxa"/>
            <w:shd w:val="clear" w:color="auto" w:fill="auto"/>
          </w:tcPr>
          <w:p w:rsidR="00D62E6E" w:rsidRPr="00164D14" w:rsidRDefault="00D62E6E" w:rsidP="00164D14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64D14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164D14" w:rsidRDefault="00D62E6E" w:rsidP="00164D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164D14" w:rsidRDefault="00D62E6E" w:rsidP="00164D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64D1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64D14" w:rsidRDefault="00D62E6E" w:rsidP="00164D14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164D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164D14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164D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164D14" w:rsidRDefault="00BC121E" w:rsidP="00164D14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E7159" w:rsidRPr="00164D14" w:rsidTr="001A704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E7159" w:rsidRPr="00164D14" w:rsidRDefault="009E7159" w:rsidP="00164D14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64D1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9E7159" w:rsidRPr="00164D14" w:rsidRDefault="009E7159" w:rsidP="00164D14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4D1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164D1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2023r. poz. 1605)</w:t>
            </w:r>
            <w:r w:rsidRPr="00164D1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9E7159" w:rsidRPr="00164D14" w:rsidRDefault="009E7159" w:rsidP="00164D14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4D1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9E7159" w:rsidRPr="00164D14" w:rsidRDefault="009E7159" w:rsidP="00164D14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164D14" w:rsidRDefault="009E7159" w:rsidP="00164D14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64D1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164D14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164D14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64D14" w:rsidTr="00D62E6E">
        <w:tc>
          <w:tcPr>
            <w:tcW w:w="2269" w:type="dxa"/>
            <w:shd w:val="clear" w:color="auto" w:fill="auto"/>
          </w:tcPr>
          <w:p w:rsidR="00D62E6E" w:rsidRPr="00164D14" w:rsidRDefault="00D62E6E" w:rsidP="00164D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4D1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164D14" w:rsidRDefault="009E7159" w:rsidP="00164D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64D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routera i serwera dla Wydziału Inżynierii Mechanicznej i Informatyki Politechniki Częstochowskiej</w:t>
            </w:r>
            <w:r w:rsidR="00D62E6E" w:rsidRPr="00164D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E7159" w:rsidRPr="00164D14" w:rsidTr="001A704B">
        <w:tc>
          <w:tcPr>
            <w:tcW w:w="2269" w:type="dxa"/>
            <w:shd w:val="clear" w:color="auto" w:fill="auto"/>
          </w:tcPr>
          <w:p w:rsidR="009E7159" w:rsidRPr="00164D14" w:rsidRDefault="009E7159" w:rsidP="00164D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4D1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E7159" w:rsidRPr="00164D14" w:rsidRDefault="009E7159" w:rsidP="00164D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64D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RK-NZ.261.48.2024.MM</w:t>
            </w:r>
          </w:p>
        </w:tc>
      </w:tr>
    </w:tbl>
    <w:p w:rsidR="00BC121E" w:rsidRPr="00164D14" w:rsidRDefault="009E7159" w:rsidP="00164D14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64D1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164D14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164D14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164D14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164D14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164D14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164D14" w:rsidRDefault="008E296F" w:rsidP="00164D14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164D14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164D14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64D14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164D14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164D14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164D14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64D14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164D14" w:rsidRDefault="00BC121E" w:rsidP="00164D14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64D14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164D14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64D14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164D14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164D14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164D14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164D14" w:rsidRDefault="00BF69A4" w:rsidP="00164D14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64D1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64D1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64D14" w:rsidRDefault="00BC121E" w:rsidP="00164D14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4D1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64D14" w:rsidRDefault="00BC121E" w:rsidP="00164D14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4D1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64D14" w:rsidRDefault="00BC121E" w:rsidP="00164D14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4D1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64D1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64D14" w:rsidRDefault="00BC121E" w:rsidP="00164D14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4D1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64D14" w:rsidRDefault="00BC121E" w:rsidP="00164D1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64D14" w:rsidRDefault="00BC121E" w:rsidP="00164D1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164D1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64D14" w:rsidRDefault="00BC121E" w:rsidP="00164D14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4D1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64D14" w:rsidRDefault="00BC121E" w:rsidP="00164D1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64D14" w:rsidRDefault="00BC121E" w:rsidP="00164D1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164D14" w:rsidRDefault="00BC121E" w:rsidP="00164D14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164D14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164D14" w:rsidRDefault="00BC121E" w:rsidP="00164D14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164D14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164D14" w:rsidRDefault="00067B62" w:rsidP="00164D14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164D14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164D14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64D14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164D14" w:rsidRDefault="00067B62" w:rsidP="00164D14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64D14" w:rsidTr="00620E37">
        <w:tc>
          <w:tcPr>
            <w:tcW w:w="2660" w:type="dxa"/>
            <w:shd w:val="clear" w:color="auto" w:fill="auto"/>
          </w:tcPr>
          <w:p w:rsidR="00BC121E" w:rsidRPr="00164D14" w:rsidRDefault="00BC121E" w:rsidP="00164D1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164D14" w:rsidRDefault="00D62E6E" w:rsidP="00164D1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64D1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164D14" w:rsidRDefault="00844A96" w:rsidP="00164D14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64D1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164D1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164D1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164D14" w:rsidRDefault="00BC121E" w:rsidP="00164D1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164D14" w:rsidRDefault="00BC121E" w:rsidP="00164D1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64D1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64D14" w:rsidRDefault="00844A96" w:rsidP="00164D14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64D1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9E7159" w:rsidRPr="00164D1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164D1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</w:t>
            </w:r>
            <w:bookmarkStart w:id="0" w:name="_GoBack"/>
            <w:bookmarkEnd w:id="0"/>
            <w:r w:rsidR="00BC121E" w:rsidRPr="00164D1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entacji Wykonawcy</w:t>
            </w:r>
            <w:r w:rsidRPr="00164D1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164D14" w:rsidRDefault="00106AC7" w:rsidP="00164D14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106AC7" w:rsidRPr="00164D1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1FA" w:rsidRDefault="009451FA">
      <w:r>
        <w:separator/>
      </w:r>
    </w:p>
  </w:endnote>
  <w:endnote w:type="continuationSeparator" w:id="0">
    <w:p w:rsidR="009451FA" w:rsidRDefault="00945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4D1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4D1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159" w:rsidRDefault="009E71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1FA" w:rsidRDefault="009451FA">
      <w:r>
        <w:separator/>
      </w:r>
    </w:p>
  </w:footnote>
  <w:footnote w:type="continuationSeparator" w:id="0">
    <w:p w:rsidR="009451FA" w:rsidRDefault="00945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159" w:rsidRDefault="009E71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159" w:rsidRDefault="009E71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159" w:rsidRDefault="009E71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51FA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64D14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451FA"/>
    <w:rsid w:val="00952336"/>
    <w:rsid w:val="009A21D7"/>
    <w:rsid w:val="009A4A2C"/>
    <w:rsid w:val="009A4CD3"/>
    <w:rsid w:val="009E7159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8187C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B3AACCC-08B0-41A9-8345-9C08C6760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64D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64D14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4FEBB-3B68-40E8-AD2D-F82B7E2CD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1741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2024-08-07T09:56:00Z</cp:lastPrinted>
  <dcterms:created xsi:type="dcterms:W3CDTF">2024-08-07T09:56:00Z</dcterms:created>
  <dcterms:modified xsi:type="dcterms:W3CDTF">2024-08-07T09:56:00Z</dcterms:modified>
</cp:coreProperties>
</file>