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5C1AF0" w:rsidRDefault="00FA45F8" w:rsidP="005C1AF0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5C1AF0">
        <w:rPr>
          <w:rFonts w:ascii="Arial" w:hAnsi="Arial" w:cs="Arial"/>
        </w:rPr>
        <w:t>Częstochowa</w:t>
      </w:r>
      <w:r w:rsidR="00081D13" w:rsidRPr="005C1AF0">
        <w:rPr>
          <w:rFonts w:ascii="Arial" w:hAnsi="Arial" w:cs="Arial"/>
        </w:rPr>
        <w:t xml:space="preserve"> dnia: </w:t>
      </w:r>
      <w:r w:rsidR="005C1AF0">
        <w:rPr>
          <w:rFonts w:ascii="Arial" w:hAnsi="Arial" w:cs="Arial"/>
        </w:rPr>
        <w:t>2024-08-06</w:t>
      </w:r>
    </w:p>
    <w:p w:rsidR="00081D13" w:rsidRPr="005C1AF0" w:rsidRDefault="00FA45F8" w:rsidP="005C1AF0">
      <w:pPr>
        <w:spacing w:line="360" w:lineRule="auto"/>
        <w:ind w:right="3969"/>
        <w:rPr>
          <w:rFonts w:ascii="Arial" w:hAnsi="Arial" w:cs="Arial"/>
          <w:b/>
          <w:bCs/>
        </w:rPr>
      </w:pPr>
      <w:r w:rsidRPr="005C1AF0">
        <w:rPr>
          <w:rFonts w:ascii="Arial" w:hAnsi="Arial" w:cs="Arial"/>
          <w:b/>
          <w:bCs/>
        </w:rPr>
        <w:t>Politechnika Częstochowska</w:t>
      </w:r>
    </w:p>
    <w:p w:rsidR="00081D13" w:rsidRPr="005C1AF0" w:rsidRDefault="00FA45F8" w:rsidP="005C1AF0">
      <w:pPr>
        <w:spacing w:line="360" w:lineRule="auto"/>
        <w:ind w:right="3969"/>
        <w:rPr>
          <w:rFonts w:ascii="Arial" w:hAnsi="Arial" w:cs="Arial"/>
        </w:rPr>
      </w:pPr>
      <w:r w:rsidRPr="005C1AF0">
        <w:rPr>
          <w:rFonts w:ascii="Arial" w:hAnsi="Arial" w:cs="Arial"/>
        </w:rPr>
        <w:t>Dąbrowskiego</w:t>
      </w:r>
      <w:r w:rsidR="00081D13" w:rsidRPr="005C1AF0">
        <w:rPr>
          <w:rFonts w:ascii="Arial" w:hAnsi="Arial" w:cs="Arial"/>
        </w:rPr>
        <w:t xml:space="preserve"> </w:t>
      </w:r>
      <w:r w:rsidRPr="005C1AF0">
        <w:rPr>
          <w:rFonts w:ascii="Arial" w:hAnsi="Arial" w:cs="Arial"/>
        </w:rPr>
        <w:t>69</w:t>
      </w:r>
    </w:p>
    <w:p w:rsidR="00081D13" w:rsidRPr="005C1AF0" w:rsidRDefault="00FA45F8" w:rsidP="005C1AF0">
      <w:pPr>
        <w:spacing w:line="360" w:lineRule="auto"/>
        <w:ind w:right="3969"/>
        <w:rPr>
          <w:rFonts w:ascii="Arial" w:hAnsi="Arial" w:cs="Arial"/>
        </w:rPr>
      </w:pPr>
      <w:r w:rsidRPr="005C1AF0">
        <w:rPr>
          <w:rFonts w:ascii="Arial" w:hAnsi="Arial" w:cs="Arial"/>
        </w:rPr>
        <w:t>42-201</w:t>
      </w:r>
      <w:r w:rsidR="00081D13" w:rsidRPr="005C1AF0">
        <w:rPr>
          <w:rFonts w:ascii="Arial" w:hAnsi="Arial" w:cs="Arial"/>
        </w:rPr>
        <w:t xml:space="preserve"> </w:t>
      </w:r>
      <w:r w:rsidRPr="005C1AF0">
        <w:rPr>
          <w:rFonts w:ascii="Arial" w:hAnsi="Arial" w:cs="Arial"/>
        </w:rPr>
        <w:t>Częstochowa</w:t>
      </w:r>
    </w:p>
    <w:p w:rsidR="00081D13" w:rsidRPr="005C1AF0" w:rsidRDefault="00081D13" w:rsidP="005C1AF0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5C1AF0" w:rsidTr="00C13EA9">
        <w:tc>
          <w:tcPr>
            <w:tcW w:w="10065" w:type="dxa"/>
            <w:shd w:val="clear" w:color="auto" w:fill="F2F2F2"/>
            <w:hideMark/>
          </w:tcPr>
          <w:p w:rsidR="00081D13" w:rsidRPr="005C1AF0" w:rsidRDefault="00081D13" w:rsidP="005C1AF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5C1AF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081D13" w:rsidRPr="005C1AF0" w:rsidRDefault="00081D13" w:rsidP="005C1AF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5C1AF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5C1AF0" w:rsidRDefault="00081D13" w:rsidP="005C1AF0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5C1AF0" w:rsidRDefault="00081D13" w:rsidP="005C1AF0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5C1AF0">
        <w:rPr>
          <w:rFonts w:ascii="Arial" w:eastAsia="Calibri" w:hAnsi="Arial" w:cs="Arial"/>
          <w:lang w:eastAsia="en-US"/>
        </w:rPr>
        <w:t xml:space="preserve">Dotyczy </w:t>
      </w:r>
      <w:r w:rsidRPr="005C1AF0">
        <w:rPr>
          <w:rFonts w:ascii="Arial" w:hAnsi="Arial" w:cs="Arial"/>
        </w:rPr>
        <w:t>postępowania o udzielenie zamówienia publicznego</w:t>
      </w:r>
      <w:r w:rsidRPr="005C1AF0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C1AF0" w:rsidTr="00081D13">
        <w:tc>
          <w:tcPr>
            <w:tcW w:w="2269" w:type="dxa"/>
            <w:shd w:val="clear" w:color="auto" w:fill="auto"/>
          </w:tcPr>
          <w:p w:rsidR="00081D13" w:rsidRPr="005C1AF0" w:rsidRDefault="00081D13" w:rsidP="005C1AF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bookmarkStart w:id="1" w:name="_GoBack" w:colFirst="1" w:colLast="1"/>
            <w:r w:rsidRPr="005C1AF0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5C1AF0" w:rsidRDefault="00FA45F8" w:rsidP="005C1A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C1AF0">
              <w:rPr>
                <w:rFonts w:ascii="Arial" w:hAnsi="Arial" w:cs="Arial"/>
                <w:bCs/>
              </w:rPr>
              <w:t>Opracowanie wielobranżowej dokumentacji projektowo-kosztorysowej dla zadania: "System monitoringu wizyjnego w kampusie Politechniki Częstochowskiej"</w:t>
            </w:r>
          </w:p>
        </w:tc>
      </w:tr>
      <w:tr w:rsidR="00FA45F8" w:rsidRPr="005C1AF0" w:rsidTr="00BF2B52">
        <w:tc>
          <w:tcPr>
            <w:tcW w:w="2269" w:type="dxa"/>
            <w:shd w:val="clear" w:color="auto" w:fill="auto"/>
          </w:tcPr>
          <w:p w:rsidR="00FA45F8" w:rsidRPr="005C1AF0" w:rsidRDefault="00FA45F8" w:rsidP="005C1A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5C1AF0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A45F8" w:rsidRPr="005C1AF0" w:rsidRDefault="00FA45F8" w:rsidP="005C1A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C1AF0">
              <w:rPr>
                <w:rFonts w:ascii="Arial" w:hAnsi="Arial" w:cs="Arial"/>
                <w:bCs/>
              </w:rPr>
              <w:t>RK-NZ.261.33.2024.MT</w:t>
            </w:r>
          </w:p>
        </w:tc>
      </w:tr>
      <w:bookmarkEnd w:id="1"/>
    </w:tbl>
    <w:p w:rsidR="00081D13" w:rsidRPr="005C1AF0" w:rsidRDefault="00081D13" w:rsidP="005C1AF0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5C1AF0" w:rsidRDefault="00C65E53" w:rsidP="005C1AF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5C1AF0">
        <w:rPr>
          <w:rFonts w:ascii="Arial" w:hAnsi="Arial" w:cs="Arial"/>
        </w:rPr>
        <w:t xml:space="preserve">Zamawiający, </w:t>
      </w:r>
      <w:r w:rsidR="00FA45F8" w:rsidRPr="005C1AF0">
        <w:rPr>
          <w:rFonts w:ascii="Arial" w:hAnsi="Arial" w:cs="Arial"/>
          <w:b/>
        </w:rPr>
        <w:t>Politechnika Częstochowska</w:t>
      </w:r>
      <w:r w:rsidRPr="005C1AF0">
        <w:rPr>
          <w:rFonts w:ascii="Arial" w:hAnsi="Arial" w:cs="Arial"/>
        </w:rPr>
        <w:t xml:space="preserve">, działając na podstawie art. 253 </w:t>
      </w:r>
      <w:r w:rsidR="00A17CDB" w:rsidRPr="005C1AF0">
        <w:rPr>
          <w:rFonts w:ascii="Arial" w:hAnsi="Arial" w:cs="Arial"/>
        </w:rPr>
        <w:t xml:space="preserve">ust. 1 pkt. 1 i </w:t>
      </w:r>
      <w:r w:rsidRPr="005C1AF0">
        <w:rPr>
          <w:rFonts w:ascii="Arial" w:hAnsi="Arial" w:cs="Arial"/>
        </w:rPr>
        <w:t xml:space="preserve">ust. </w:t>
      </w:r>
      <w:r w:rsidR="00A17CDB" w:rsidRPr="005C1AF0">
        <w:rPr>
          <w:rFonts w:ascii="Arial" w:hAnsi="Arial" w:cs="Arial"/>
        </w:rPr>
        <w:t>2</w:t>
      </w:r>
      <w:r w:rsidRPr="005C1AF0">
        <w:rPr>
          <w:rFonts w:ascii="Arial" w:hAnsi="Arial" w:cs="Arial"/>
        </w:rPr>
        <w:t xml:space="preserve"> </w:t>
      </w:r>
      <w:r w:rsidR="00081D13" w:rsidRPr="005C1AF0">
        <w:rPr>
          <w:rFonts w:ascii="Arial" w:hAnsi="Arial" w:cs="Arial"/>
        </w:rPr>
        <w:t xml:space="preserve">ustawy z dnia 11 września 2019r. Prawo zamówień publicznych </w:t>
      </w:r>
      <w:r w:rsidR="00FA45F8" w:rsidRPr="005C1AF0">
        <w:rPr>
          <w:rFonts w:ascii="Arial" w:hAnsi="Arial" w:cs="Arial"/>
        </w:rPr>
        <w:t>(</w:t>
      </w:r>
      <w:proofErr w:type="spellStart"/>
      <w:r w:rsidR="00FA45F8" w:rsidRPr="005C1AF0">
        <w:rPr>
          <w:rFonts w:ascii="Arial" w:hAnsi="Arial" w:cs="Arial"/>
        </w:rPr>
        <w:t>t.j</w:t>
      </w:r>
      <w:proofErr w:type="spellEnd"/>
      <w:r w:rsidR="00FA45F8" w:rsidRPr="005C1AF0">
        <w:rPr>
          <w:rFonts w:ascii="Arial" w:hAnsi="Arial" w:cs="Arial"/>
        </w:rPr>
        <w:t>. Dz. U. z 2023r. poz. 1605)</w:t>
      </w:r>
      <w:r w:rsidR="00081D13" w:rsidRPr="005C1AF0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A45F8" w:rsidRPr="005C1AF0" w:rsidTr="00BF2B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A45F8" w:rsidRPr="005C1AF0" w:rsidRDefault="005C1AF0" w:rsidP="005C1AF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BP TELECOM NORBERT GÓRZYŃ</w:t>
            </w:r>
            <w:r w:rsidR="00FA45F8" w:rsidRPr="005C1AF0">
              <w:rPr>
                <w:rFonts w:ascii="Arial" w:hAnsi="Arial" w:cs="Arial"/>
                <w:b/>
              </w:rPr>
              <w:t>SKI</w:t>
            </w:r>
          </w:p>
          <w:p w:rsidR="00FA45F8" w:rsidRPr="005C1AF0" w:rsidRDefault="00FA45F8" w:rsidP="005C1AF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C1AF0">
              <w:rPr>
                <w:rFonts w:ascii="Arial" w:hAnsi="Arial" w:cs="Arial"/>
                <w:bCs/>
              </w:rPr>
              <w:t>JAGODOWA</w:t>
            </w:r>
            <w:r w:rsidRPr="005C1AF0">
              <w:rPr>
                <w:rFonts w:ascii="Arial" w:hAnsi="Arial" w:cs="Arial"/>
                <w:bCs/>
              </w:rPr>
              <w:t xml:space="preserve"> </w:t>
            </w:r>
            <w:r w:rsidRPr="005C1AF0">
              <w:rPr>
                <w:rFonts w:ascii="Arial" w:hAnsi="Arial" w:cs="Arial"/>
                <w:bCs/>
              </w:rPr>
              <w:t>20</w:t>
            </w:r>
            <w:r w:rsidRPr="005C1AF0">
              <w:rPr>
                <w:rFonts w:ascii="Arial" w:hAnsi="Arial" w:cs="Arial"/>
                <w:bCs/>
              </w:rPr>
              <w:t xml:space="preserve"> </w:t>
            </w:r>
          </w:p>
          <w:p w:rsidR="00FA45F8" w:rsidRPr="005C1AF0" w:rsidRDefault="00FA45F8" w:rsidP="005C1AF0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5C1AF0">
              <w:rPr>
                <w:rFonts w:ascii="Arial" w:hAnsi="Arial" w:cs="Arial"/>
                <w:bCs/>
              </w:rPr>
              <w:t>09-400</w:t>
            </w:r>
            <w:r w:rsidRPr="005C1AF0">
              <w:rPr>
                <w:rFonts w:ascii="Arial" w:hAnsi="Arial" w:cs="Arial"/>
                <w:bCs/>
              </w:rPr>
              <w:t xml:space="preserve"> </w:t>
            </w:r>
            <w:r w:rsidRPr="005C1AF0">
              <w:rPr>
                <w:rFonts w:ascii="Arial" w:hAnsi="Arial" w:cs="Arial"/>
                <w:bCs/>
              </w:rPr>
              <w:t>BRWILNO</w:t>
            </w:r>
          </w:p>
          <w:p w:rsidR="00FA45F8" w:rsidRPr="005C1AF0" w:rsidRDefault="00FA45F8" w:rsidP="005C1AF0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5C1AF0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5C1AF0">
              <w:rPr>
                <w:rFonts w:ascii="Arial" w:hAnsi="Arial" w:cs="Arial"/>
              </w:rPr>
              <w:t xml:space="preserve"> </w:t>
            </w:r>
            <w:bookmarkEnd w:id="2"/>
            <w:r w:rsidRPr="005C1AF0">
              <w:rPr>
                <w:rFonts w:ascii="Arial" w:hAnsi="Arial" w:cs="Arial"/>
                <w:b/>
              </w:rPr>
              <w:t>99 000.00 zł</w:t>
            </w:r>
            <w:r w:rsidRPr="005C1AF0">
              <w:rPr>
                <w:rFonts w:ascii="Arial" w:hAnsi="Arial" w:cs="Arial"/>
                <w:b/>
              </w:rPr>
              <w:t xml:space="preserve"> brutto</w:t>
            </w:r>
            <w:r w:rsidRPr="005C1AF0">
              <w:rPr>
                <w:rFonts w:ascii="Arial" w:hAnsi="Arial" w:cs="Arial"/>
                <w:bCs/>
              </w:rPr>
              <w:t>.</w:t>
            </w:r>
          </w:p>
          <w:p w:rsidR="00FA45F8" w:rsidRPr="005C1AF0" w:rsidRDefault="00FA45F8" w:rsidP="005C1AF0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5C1AF0">
              <w:rPr>
                <w:rFonts w:ascii="Arial" w:hAnsi="Arial" w:cs="Arial"/>
                <w:color w:val="000000"/>
              </w:rPr>
              <w:t>Uzasadnienie wyboru:</w:t>
            </w:r>
          </w:p>
          <w:p w:rsidR="00FA45F8" w:rsidRPr="005C1AF0" w:rsidRDefault="00FA45F8" w:rsidP="005C1A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C1AF0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5C1AF0">
              <w:rPr>
                <w:rFonts w:ascii="Arial" w:hAnsi="Arial" w:cs="Arial"/>
              </w:rPr>
              <w:t xml:space="preserve">           </w:t>
            </w:r>
            <w:r w:rsidRPr="005C1AF0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5C1AF0" w:rsidRDefault="005C1AF0" w:rsidP="005C1AF0">
      <w:pPr>
        <w:spacing w:before="240" w:after="12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081D13" w:rsidRPr="005C1AF0" w:rsidRDefault="00081D13" w:rsidP="005C1AF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C1AF0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5C1AF0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2835"/>
        <w:gridCol w:w="2977"/>
      </w:tblGrid>
      <w:tr w:rsidR="005C1AF0" w:rsidRPr="005C1AF0" w:rsidTr="005C1AF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5C1AF0" w:rsidRPr="005C1AF0" w:rsidRDefault="005C1AF0" w:rsidP="005C1A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C1AF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:rsidR="005C1AF0" w:rsidRPr="005C1AF0" w:rsidRDefault="005C1AF0" w:rsidP="005C1A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1AF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5C1AF0" w:rsidRPr="005C1AF0" w:rsidRDefault="005C1AF0" w:rsidP="005C1AF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C1AF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5C1AF0" w:rsidRPr="005C1AF0" w:rsidRDefault="005C1AF0" w:rsidP="005C1A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1AF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5C1AF0" w:rsidRPr="005C1AF0" w:rsidTr="005C1AF0">
        <w:tc>
          <w:tcPr>
            <w:tcW w:w="851" w:type="dxa"/>
            <w:vAlign w:val="center"/>
          </w:tcPr>
          <w:p w:rsidR="005C1AF0" w:rsidRPr="005C1AF0" w:rsidRDefault="005C1AF0" w:rsidP="005C1A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1A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:rsidR="005C1AF0" w:rsidRPr="005C1AF0" w:rsidRDefault="005C1AF0" w:rsidP="005C1AF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BP TELECOM NORBERT GÓRZYŃ</w:t>
            </w:r>
            <w:r w:rsidRPr="005C1AF0">
              <w:rPr>
                <w:rFonts w:ascii="Arial" w:hAnsi="Arial" w:cs="Arial"/>
                <w:b/>
                <w:sz w:val="24"/>
                <w:szCs w:val="24"/>
              </w:rPr>
              <w:t>SKI</w:t>
            </w:r>
          </w:p>
          <w:p w:rsidR="005C1AF0" w:rsidRPr="005C1AF0" w:rsidRDefault="005C1AF0" w:rsidP="005C1AF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1AF0">
              <w:rPr>
                <w:rFonts w:ascii="Arial" w:hAnsi="Arial" w:cs="Arial"/>
                <w:bCs/>
                <w:sz w:val="24"/>
                <w:szCs w:val="24"/>
              </w:rPr>
              <w:t>JAGODOWA</w:t>
            </w:r>
            <w:r w:rsidRPr="005C1AF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C1AF0">
              <w:rPr>
                <w:rFonts w:ascii="Arial" w:hAnsi="Arial" w:cs="Arial"/>
                <w:bCs/>
                <w:sz w:val="24"/>
                <w:szCs w:val="24"/>
              </w:rPr>
              <w:t>20</w:t>
            </w:r>
            <w:r w:rsidRPr="005C1AF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C1AF0" w:rsidRPr="005C1AF0" w:rsidRDefault="005C1AF0" w:rsidP="005C1AF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1AF0">
              <w:rPr>
                <w:rFonts w:ascii="Arial" w:hAnsi="Arial" w:cs="Arial"/>
                <w:bCs/>
                <w:sz w:val="24"/>
                <w:szCs w:val="24"/>
              </w:rPr>
              <w:t>09-400</w:t>
            </w:r>
            <w:r w:rsidRPr="005C1AF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C1AF0">
              <w:rPr>
                <w:rFonts w:ascii="Arial" w:hAnsi="Arial" w:cs="Arial"/>
                <w:bCs/>
                <w:sz w:val="24"/>
                <w:szCs w:val="24"/>
              </w:rPr>
              <w:t>BRWILNO</w:t>
            </w:r>
          </w:p>
        </w:tc>
        <w:tc>
          <w:tcPr>
            <w:tcW w:w="2835" w:type="dxa"/>
            <w:vAlign w:val="center"/>
          </w:tcPr>
          <w:p w:rsidR="005C1AF0" w:rsidRPr="005C1AF0" w:rsidRDefault="005C1AF0" w:rsidP="005C1A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1AF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5C1AF0" w:rsidRPr="005C1AF0" w:rsidRDefault="005C1AF0" w:rsidP="005C1A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1AF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5C1AF0" w:rsidRPr="005C1AF0" w:rsidTr="005C1AF0">
        <w:tc>
          <w:tcPr>
            <w:tcW w:w="851" w:type="dxa"/>
            <w:vAlign w:val="center"/>
          </w:tcPr>
          <w:p w:rsidR="005C1AF0" w:rsidRPr="005C1AF0" w:rsidRDefault="005C1AF0" w:rsidP="005C1A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1A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5C1AF0" w:rsidRPr="005C1AF0" w:rsidRDefault="005C1AF0" w:rsidP="005C1AF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1AF0">
              <w:rPr>
                <w:rFonts w:ascii="Arial" w:hAnsi="Arial" w:cs="Arial"/>
                <w:b/>
                <w:sz w:val="24"/>
                <w:szCs w:val="24"/>
              </w:rPr>
              <w:t xml:space="preserve">DG ELPRO Z. </w:t>
            </w:r>
            <w:proofErr w:type="spellStart"/>
            <w:r w:rsidRPr="005C1AF0">
              <w:rPr>
                <w:rFonts w:ascii="Arial" w:hAnsi="Arial" w:cs="Arial"/>
                <w:b/>
                <w:sz w:val="24"/>
                <w:szCs w:val="24"/>
              </w:rPr>
              <w:t>Durlak</w:t>
            </w:r>
            <w:proofErr w:type="spellEnd"/>
            <w:r w:rsidRPr="005C1AF0">
              <w:rPr>
                <w:rFonts w:ascii="Arial" w:hAnsi="Arial" w:cs="Arial"/>
                <w:b/>
                <w:sz w:val="24"/>
                <w:szCs w:val="24"/>
              </w:rPr>
              <w:t xml:space="preserve">, K. </w:t>
            </w:r>
            <w:proofErr w:type="spellStart"/>
            <w:r w:rsidRPr="005C1AF0">
              <w:rPr>
                <w:rFonts w:ascii="Arial" w:hAnsi="Arial" w:cs="Arial"/>
                <w:b/>
                <w:sz w:val="24"/>
                <w:szCs w:val="24"/>
              </w:rPr>
              <w:t>Durlak</w:t>
            </w:r>
            <w:proofErr w:type="spellEnd"/>
            <w:r w:rsidRPr="005C1AF0">
              <w:rPr>
                <w:rFonts w:ascii="Arial" w:hAnsi="Arial" w:cs="Arial"/>
                <w:b/>
                <w:sz w:val="24"/>
                <w:szCs w:val="24"/>
              </w:rPr>
              <w:t>, J. Golonka spółka jawna</w:t>
            </w:r>
          </w:p>
          <w:p w:rsidR="005C1AF0" w:rsidRPr="005C1AF0" w:rsidRDefault="005C1AF0" w:rsidP="005C1AF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1AF0">
              <w:rPr>
                <w:rFonts w:ascii="Arial" w:hAnsi="Arial" w:cs="Arial"/>
                <w:bCs/>
                <w:sz w:val="24"/>
                <w:szCs w:val="24"/>
              </w:rPr>
              <w:t>BONARKA</w:t>
            </w:r>
            <w:r w:rsidRPr="005C1AF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C1AF0">
              <w:rPr>
                <w:rFonts w:ascii="Arial" w:hAnsi="Arial" w:cs="Arial"/>
                <w:bCs/>
                <w:sz w:val="24"/>
                <w:szCs w:val="24"/>
              </w:rPr>
              <w:t>21</w:t>
            </w:r>
            <w:r w:rsidRPr="005C1AF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C1AF0" w:rsidRPr="005C1AF0" w:rsidRDefault="005C1AF0" w:rsidP="005C1AF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1AF0">
              <w:rPr>
                <w:rFonts w:ascii="Arial" w:hAnsi="Arial" w:cs="Arial"/>
                <w:bCs/>
                <w:sz w:val="24"/>
                <w:szCs w:val="24"/>
              </w:rPr>
              <w:t>32-015</w:t>
            </w:r>
            <w:r w:rsidRPr="005C1AF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C1AF0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:rsidR="005C1AF0" w:rsidRPr="005C1AF0" w:rsidRDefault="005C1AF0" w:rsidP="005C1A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1AF0">
              <w:rPr>
                <w:rFonts w:ascii="Arial" w:hAnsi="Arial" w:cs="Arial"/>
                <w:sz w:val="24"/>
                <w:szCs w:val="24"/>
              </w:rPr>
              <w:t xml:space="preserve">  77,39</w:t>
            </w:r>
          </w:p>
        </w:tc>
        <w:tc>
          <w:tcPr>
            <w:tcW w:w="2977" w:type="dxa"/>
            <w:vAlign w:val="center"/>
          </w:tcPr>
          <w:p w:rsidR="005C1AF0" w:rsidRPr="005C1AF0" w:rsidRDefault="005C1AF0" w:rsidP="005C1A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1AF0">
              <w:rPr>
                <w:rFonts w:ascii="Arial" w:hAnsi="Arial" w:cs="Arial"/>
                <w:sz w:val="24"/>
                <w:szCs w:val="24"/>
              </w:rPr>
              <w:t xml:space="preserve">  77,39</w:t>
            </w:r>
          </w:p>
        </w:tc>
      </w:tr>
    </w:tbl>
    <w:p w:rsidR="00E85D70" w:rsidRPr="005C1AF0" w:rsidRDefault="00E85D70" w:rsidP="005C1AF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5C1AF0" w:rsidRDefault="00F960D7" w:rsidP="005C1AF0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5C1AF0" w:rsidSect="005C1A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7AF" w:rsidRDefault="006D27AF">
      <w:r>
        <w:separator/>
      </w:r>
    </w:p>
  </w:endnote>
  <w:endnote w:type="continuationSeparator" w:id="0">
    <w:p w:rsidR="006D27AF" w:rsidRDefault="006D2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5F8" w:rsidRDefault="00FA45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AF0" w:rsidRPr="005C1AF0" w:rsidRDefault="00081D13" w:rsidP="005C1AF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</w:t>
    </w:r>
    <w:r w:rsidR="005C1AF0" w:rsidRPr="005C1AF0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5C1AF0" w:rsidRPr="005C1AF0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5C1AF0" w:rsidRPr="005C1AF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C1AF0" w:rsidRPr="005C1AF0" w:rsidTr="00BF2B52">
      <w:tc>
        <w:tcPr>
          <w:tcW w:w="0" w:type="auto"/>
          <w:shd w:val="clear" w:color="auto" w:fill="auto"/>
          <w:vAlign w:val="center"/>
        </w:tcPr>
        <w:p w:rsidR="005C1AF0" w:rsidRPr="005C1AF0" w:rsidRDefault="005C1AF0" w:rsidP="005C1AF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C1AF0" w:rsidRPr="005C1AF0" w:rsidRDefault="005C1AF0" w:rsidP="005C1AF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C1AF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C1AF0" w:rsidRPr="005C1AF0" w:rsidRDefault="005C1AF0" w:rsidP="005C1AF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C1AF0" w:rsidRPr="005C1AF0" w:rsidRDefault="005C1AF0" w:rsidP="005C1AF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C1AF0" w:rsidRPr="005C1AF0" w:rsidRDefault="005C1AF0" w:rsidP="005C1AF0">
    <w:pPr>
      <w:spacing w:line="276" w:lineRule="auto"/>
      <w:rPr>
        <w:rFonts w:ascii="Roboto" w:hAnsi="Roboto"/>
        <w:b/>
        <w:bCs/>
      </w:rPr>
    </w:pPr>
    <w:r w:rsidRPr="005C1AF0">
      <w:rPr>
        <w:rFonts w:ascii="Roboto" w:hAnsi="Roboto"/>
        <w:b/>
        <w:bCs/>
        <w:szCs w:val="18"/>
      </w:rPr>
      <w:t>Kanclerz Politechniki Częstochowskiej</w:t>
    </w:r>
  </w:p>
  <w:p w:rsidR="005C1AF0" w:rsidRPr="005C1AF0" w:rsidRDefault="005C1AF0" w:rsidP="005C1AF0">
    <w:pPr>
      <w:spacing w:line="276" w:lineRule="auto"/>
      <w:rPr>
        <w:rFonts w:ascii="Roboto" w:hAnsi="Roboto"/>
      </w:rPr>
    </w:pPr>
    <w:r w:rsidRPr="005C1AF0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5C1AF0">
      <w:rPr>
        <w:rFonts w:ascii="Roboto" w:hAnsi="Roboto"/>
      </w:rPr>
      <w:t>ul. Gen. J.H. Dąbrowskiego 69, 42-201 Częstochowa</w:t>
    </w:r>
  </w:p>
  <w:p w:rsidR="005C1AF0" w:rsidRPr="005C1AF0" w:rsidRDefault="005C1AF0" w:rsidP="005C1AF0">
    <w:pPr>
      <w:spacing w:line="276" w:lineRule="auto"/>
      <w:rPr>
        <w:rFonts w:ascii="Arial" w:hAnsi="Arial"/>
        <w:noProof/>
      </w:rPr>
    </w:pPr>
    <w:r w:rsidRPr="005C1AF0">
      <w:rPr>
        <w:rFonts w:ascii="Roboto" w:hAnsi="Roboto"/>
      </w:rPr>
      <w:t>tel. +48 34 325 02 56, e-mail: kanclerz@pcz.pl</w:t>
    </w:r>
  </w:p>
  <w:p w:rsidR="005C1AF0" w:rsidRPr="005C1AF0" w:rsidRDefault="005C1AF0" w:rsidP="005C1AF0">
    <w:pPr>
      <w:rPr>
        <w:rFonts w:ascii="Roboto" w:hAnsi="Roboto"/>
        <w:b/>
      </w:rPr>
    </w:pPr>
    <w:r w:rsidRPr="005C1AF0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07EA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07EA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5F8" w:rsidRDefault="00FA45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7AF" w:rsidRDefault="006D27AF">
      <w:r>
        <w:separator/>
      </w:r>
    </w:p>
  </w:footnote>
  <w:footnote w:type="continuationSeparator" w:id="0">
    <w:p w:rsidR="006D27AF" w:rsidRDefault="006D2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5F8" w:rsidRDefault="00FA45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AF0" w:rsidRPr="005C1AF0" w:rsidRDefault="005C1AF0" w:rsidP="005C1AF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C1AF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5C1AF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C1AF0" w:rsidRPr="005C1AF0" w:rsidRDefault="005C1AF0" w:rsidP="005C1AF0">
    <w:pPr>
      <w:spacing w:after="160" w:line="259" w:lineRule="auto"/>
      <w:rPr>
        <w:rFonts w:ascii="Arial" w:hAnsi="Arial"/>
        <w:sz w:val="22"/>
        <w:szCs w:val="22"/>
      </w:rPr>
    </w:pPr>
  </w:p>
  <w:p w:rsidR="00FA45F8" w:rsidRDefault="00FA45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5F8" w:rsidRDefault="00FA45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27AF"/>
    <w:rsid w:val="00005838"/>
    <w:rsid w:val="00007EA2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1AF0"/>
    <w:rsid w:val="005E5BFF"/>
    <w:rsid w:val="00607F9B"/>
    <w:rsid w:val="00644DCB"/>
    <w:rsid w:val="00657C1E"/>
    <w:rsid w:val="006D27AF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45F8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C0070D8"/>
  <w15:chartTrackingRefBased/>
  <w15:docId w15:val="{4A10237A-C4C1-42E3-89E6-334A581A0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C1AF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2024-08-05T07:43:00Z</dcterms:created>
  <dcterms:modified xsi:type="dcterms:W3CDTF">2024-08-05T07:43:00Z</dcterms:modified>
</cp:coreProperties>
</file>