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C7592D" w:rsidRDefault="00657A47" w:rsidP="00C7592D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C7592D">
        <w:rPr>
          <w:rFonts w:ascii="Arial" w:hAnsi="Arial" w:cs="Arial"/>
          <w:bCs/>
          <w:i w:val="0"/>
          <w:szCs w:val="24"/>
        </w:rPr>
        <w:t xml:space="preserve">Załącznik nr </w:t>
      </w:r>
      <w:r w:rsidR="005F72A3" w:rsidRPr="00C7592D">
        <w:rPr>
          <w:rFonts w:ascii="Arial" w:hAnsi="Arial" w:cs="Arial"/>
          <w:bCs/>
          <w:i w:val="0"/>
          <w:szCs w:val="24"/>
        </w:rPr>
        <w:t>2</w:t>
      </w:r>
      <w:r w:rsidR="007666D6" w:rsidRPr="00C7592D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C7592D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C7592D" w:rsidRDefault="008D442B" w:rsidP="00C7592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7592D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C7592D" w:rsidRDefault="008D442B" w:rsidP="00C7592D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7592D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C7592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C7592D" w:rsidRDefault="00053927" w:rsidP="00C7592D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C7592D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C7592D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C7592D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C7592D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</w:t>
            </w:r>
            <w:bookmarkStart w:id="1" w:name="_GoBack"/>
            <w:bookmarkEnd w:id="1"/>
            <w:r w:rsidR="007A2C38" w:rsidRPr="00C7592D">
              <w:rPr>
                <w:rFonts w:ascii="Arial" w:hAnsi="Arial" w:cs="Arial"/>
                <w:i/>
                <w:color w:val="0070C0"/>
                <w:sz w:val="24"/>
                <w:szCs w:val="24"/>
              </w:rPr>
              <w:t>acji</w:t>
            </w:r>
            <w:r w:rsidRPr="00C7592D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C7592D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C7592D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C7592D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C7592D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C7592D" w:rsidRDefault="00A137C9" w:rsidP="00C7592D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7592D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C7592D" w:rsidTr="004F10A0">
        <w:tc>
          <w:tcPr>
            <w:tcW w:w="2269" w:type="dxa"/>
            <w:shd w:val="clear" w:color="auto" w:fill="auto"/>
          </w:tcPr>
          <w:p w:rsidR="00A137C9" w:rsidRPr="00C7592D" w:rsidRDefault="00A137C9" w:rsidP="00C759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C7592D" w:rsidRDefault="005F72A3" w:rsidP="00C7592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Organizacja konferencji "Mikrozanieczyszczenia w środowisku człowieka"  Wydziału Infrastruktury i Środowiska</w:t>
            </w:r>
            <w:r w:rsidR="00A137C9" w:rsidRPr="00C759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72A3" w:rsidRPr="00C7592D" w:rsidTr="00E92087">
        <w:tc>
          <w:tcPr>
            <w:tcW w:w="2269" w:type="dxa"/>
            <w:shd w:val="clear" w:color="auto" w:fill="auto"/>
          </w:tcPr>
          <w:p w:rsidR="005F72A3" w:rsidRPr="00C7592D" w:rsidRDefault="005F72A3" w:rsidP="00C759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72A3" w:rsidRPr="00C7592D" w:rsidRDefault="005F72A3" w:rsidP="00C7592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RK-NZ.261.49.2024.MT</w:t>
            </w:r>
          </w:p>
        </w:tc>
      </w:tr>
    </w:tbl>
    <w:p w:rsidR="00A137C9" w:rsidRPr="00C7592D" w:rsidRDefault="00A137C9" w:rsidP="00C7592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C7592D" w:rsidRDefault="00A137C9" w:rsidP="00C7592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92D">
        <w:rPr>
          <w:rFonts w:ascii="Arial" w:hAnsi="Arial" w:cs="Arial"/>
          <w:sz w:val="24"/>
          <w:szCs w:val="24"/>
        </w:rPr>
        <w:t xml:space="preserve">prowadzonego przez </w:t>
      </w:r>
      <w:r w:rsidR="005F72A3" w:rsidRPr="00C7592D">
        <w:rPr>
          <w:rFonts w:ascii="Arial" w:hAnsi="Arial" w:cs="Arial"/>
          <w:b/>
          <w:sz w:val="24"/>
          <w:szCs w:val="24"/>
        </w:rPr>
        <w:t>Politechnika Częstochowska</w:t>
      </w:r>
      <w:r w:rsidRPr="00C7592D">
        <w:rPr>
          <w:rFonts w:ascii="Arial" w:hAnsi="Arial" w:cs="Arial"/>
          <w:b/>
          <w:sz w:val="24"/>
          <w:szCs w:val="24"/>
        </w:rPr>
        <w:t>,</w:t>
      </w:r>
      <w:r w:rsidRPr="00C7592D">
        <w:rPr>
          <w:rFonts w:ascii="Arial" w:hAnsi="Arial" w:cs="Arial"/>
          <w:sz w:val="24"/>
          <w:szCs w:val="24"/>
        </w:rPr>
        <w:t xml:space="preserve"> d</w:t>
      </w:r>
      <w:r w:rsidR="008D442B" w:rsidRPr="00C7592D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C7592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C7592D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C7592D" w:rsidRDefault="00A137C9" w:rsidP="00C7592D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C7592D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C7592D" w:rsidTr="00A137C9">
        <w:tc>
          <w:tcPr>
            <w:tcW w:w="617" w:type="dxa"/>
            <w:shd w:val="clear" w:color="auto" w:fill="auto"/>
            <w:vAlign w:val="center"/>
          </w:tcPr>
          <w:p w:rsidR="003A486D" w:rsidRPr="00C7592D" w:rsidRDefault="003A486D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C7592D" w:rsidRDefault="003A486D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C7592D" w:rsidRDefault="003A486D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C7592D" w:rsidTr="00A137C9">
        <w:tc>
          <w:tcPr>
            <w:tcW w:w="617" w:type="dxa"/>
            <w:shd w:val="clear" w:color="auto" w:fill="auto"/>
            <w:vAlign w:val="center"/>
          </w:tcPr>
          <w:p w:rsidR="003A486D" w:rsidRPr="00C7592D" w:rsidRDefault="003A486D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C7592D" w:rsidRDefault="003A486D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C7592D" w:rsidRDefault="003A486D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C7592D" w:rsidTr="00A137C9">
        <w:tc>
          <w:tcPr>
            <w:tcW w:w="617" w:type="dxa"/>
            <w:shd w:val="clear" w:color="auto" w:fill="auto"/>
            <w:vAlign w:val="center"/>
          </w:tcPr>
          <w:p w:rsidR="003A486D" w:rsidRPr="00C7592D" w:rsidRDefault="003A486D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C7592D" w:rsidRDefault="003A486D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C7592D" w:rsidRDefault="003A486D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C7592D" w:rsidRDefault="0024648D" w:rsidP="00C7592D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7592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C7592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C7592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C7592D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F72A3" w:rsidRPr="00C7592D">
        <w:rPr>
          <w:rFonts w:ascii="Arial" w:hAnsi="Arial" w:cs="Arial"/>
          <w:sz w:val="24"/>
          <w:szCs w:val="24"/>
        </w:rPr>
        <w:t>(</w:t>
      </w:r>
      <w:proofErr w:type="spellStart"/>
      <w:r w:rsidR="005F72A3" w:rsidRPr="00C7592D">
        <w:rPr>
          <w:rFonts w:ascii="Arial" w:hAnsi="Arial" w:cs="Arial"/>
          <w:sz w:val="24"/>
          <w:szCs w:val="24"/>
        </w:rPr>
        <w:t>t.j</w:t>
      </w:r>
      <w:proofErr w:type="spellEnd"/>
      <w:r w:rsidR="005F72A3" w:rsidRPr="00C7592D">
        <w:rPr>
          <w:rFonts w:ascii="Arial" w:hAnsi="Arial" w:cs="Arial"/>
          <w:sz w:val="24"/>
          <w:szCs w:val="24"/>
        </w:rPr>
        <w:t>. Dz. U. z 2023r. poz. 1605)</w:t>
      </w:r>
      <w:r w:rsidRPr="00C7592D">
        <w:rPr>
          <w:rFonts w:ascii="Arial" w:hAnsi="Arial" w:cs="Arial"/>
          <w:sz w:val="24"/>
          <w:szCs w:val="24"/>
        </w:rPr>
        <w:t>, że w ramach zamówienia</w:t>
      </w:r>
      <w:r w:rsidR="00A137C9" w:rsidRPr="00C7592D">
        <w:rPr>
          <w:rFonts w:ascii="Arial" w:hAnsi="Arial" w:cs="Arial"/>
          <w:sz w:val="24"/>
          <w:szCs w:val="24"/>
        </w:rPr>
        <w:t>,</w:t>
      </w:r>
      <w:r w:rsidR="00A137C9" w:rsidRPr="00C7592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7592D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C7592D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C7592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C7592D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C7592D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C7592D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C7592D" w:rsidTr="00A137C9">
        <w:tc>
          <w:tcPr>
            <w:tcW w:w="617" w:type="dxa"/>
            <w:shd w:val="clear" w:color="auto" w:fill="auto"/>
            <w:vAlign w:val="center"/>
          </w:tcPr>
          <w:p w:rsidR="00B641BE" w:rsidRPr="00C7592D" w:rsidRDefault="00B641BE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C7592D" w:rsidRDefault="00B641BE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C7592D" w:rsidRDefault="00B641BE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C7592D" w:rsidTr="00A137C9">
        <w:tc>
          <w:tcPr>
            <w:tcW w:w="617" w:type="dxa"/>
            <w:shd w:val="clear" w:color="auto" w:fill="auto"/>
            <w:vAlign w:val="center"/>
          </w:tcPr>
          <w:p w:rsidR="00B641BE" w:rsidRPr="00C7592D" w:rsidRDefault="00B641BE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C7592D" w:rsidRDefault="00B641BE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C7592D" w:rsidRDefault="00B641BE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C7592D" w:rsidTr="00A137C9">
        <w:tc>
          <w:tcPr>
            <w:tcW w:w="617" w:type="dxa"/>
            <w:shd w:val="clear" w:color="auto" w:fill="auto"/>
            <w:vAlign w:val="center"/>
          </w:tcPr>
          <w:p w:rsidR="00B641BE" w:rsidRPr="00C7592D" w:rsidRDefault="00B641BE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C7592D" w:rsidRDefault="00B641BE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C7592D" w:rsidRDefault="00B641BE" w:rsidP="00C7592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C7592D" w:rsidRDefault="007A2C38" w:rsidP="00C7592D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C7592D" w:rsidRDefault="007A2C38" w:rsidP="00C7592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C7592D" w:rsidTr="004F10A0">
        <w:tc>
          <w:tcPr>
            <w:tcW w:w="2660" w:type="dxa"/>
            <w:shd w:val="clear" w:color="auto" w:fill="auto"/>
          </w:tcPr>
          <w:p w:rsidR="00A137C9" w:rsidRPr="00C7592D" w:rsidRDefault="00A137C9" w:rsidP="00C7592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C7592D" w:rsidRDefault="00A137C9" w:rsidP="00C7592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C7592D" w:rsidRDefault="00A137C9" w:rsidP="00C7592D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C7592D" w:rsidRDefault="00730760" w:rsidP="00C7592D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(</w:t>
            </w:r>
            <w:r w:rsidRPr="00C7592D">
              <w:rPr>
                <w:rFonts w:ascii="Arial" w:hAnsi="Arial" w:cs="Arial"/>
                <w:i/>
                <w:sz w:val="24"/>
                <w:szCs w:val="24"/>
              </w:rPr>
              <w:t>kwalifikowany podpis elektroniczny lub podpis zaufany lub podpis osobisty</w:t>
            </w:r>
            <w:r w:rsidRPr="00C7592D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osoby uprawnionej do reprezentowania wykonawców wspólnie ubiegających się o udzielenie zamówienia)</w:t>
            </w:r>
          </w:p>
        </w:tc>
      </w:tr>
    </w:tbl>
    <w:p w:rsidR="00A137C9" w:rsidRPr="00C7592D" w:rsidRDefault="00A137C9" w:rsidP="00C7592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C7592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1B3" w:rsidRDefault="007F51B3" w:rsidP="00025386">
      <w:pPr>
        <w:spacing w:after="0" w:line="240" w:lineRule="auto"/>
      </w:pPr>
      <w:r>
        <w:separator/>
      </w:r>
    </w:p>
  </w:endnote>
  <w:endnote w:type="continuationSeparator" w:id="0">
    <w:p w:rsidR="007F51B3" w:rsidRDefault="007F51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2A3" w:rsidRDefault="005F72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C7592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592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592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2A3" w:rsidRDefault="005F72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1B3" w:rsidRDefault="007F51B3" w:rsidP="00025386">
      <w:pPr>
        <w:spacing w:after="0" w:line="240" w:lineRule="auto"/>
      </w:pPr>
      <w:r>
        <w:separator/>
      </w:r>
    </w:p>
  </w:footnote>
  <w:footnote w:type="continuationSeparator" w:id="0">
    <w:p w:rsidR="007F51B3" w:rsidRDefault="007F51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2A3" w:rsidRDefault="005F7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2A3" w:rsidRDefault="005F72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2A3" w:rsidRDefault="005F72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51B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F72A3"/>
    <w:rsid w:val="00620476"/>
    <w:rsid w:val="00657A47"/>
    <w:rsid w:val="00730760"/>
    <w:rsid w:val="00737145"/>
    <w:rsid w:val="00745A44"/>
    <w:rsid w:val="00751F41"/>
    <w:rsid w:val="007666D6"/>
    <w:rsid w:val="007A2C38"/>
    <w:rsid w:val="007F51B3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7592D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0C66622-F8C7-4F23-99B6-53F3A9FC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2024-08-06T12:10:00Z</dcterms:created>
  <dcterms:modified xsi:type="dcterms:W3CDTF">2024-08-06T12:10:00Z</dcterms:modified>
</cp:coreProperties>
</file>