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FC745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C745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FC7452">
        <w:rPr>
          <w:rFonts w:ascii="Arial" w:hAnsi="Arial" w:cs="Arial"/>
        </w:rPr>
        <w:t>2024-08-06</w:t>
      </w:r>
    </w:p>
    <w:p w:rsidR="00B36EDA" w:rsidRPr="00353FDC" w:rsidRDefault="00FC745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FC7452">
        <w:rPr>
          <w:rFonts w:ascii="Arial" w:hAnsi="Arial" w:cs="Arial"/>
          <w:b/>
          <w:bCs/>
        </w:rPr>
        <w:t>Politechnika Częstochowska</w:t>
      </w:r>
    </w:p>
    <w:p w:rsidR="00B36EDA" w:rsidRPr="00353FDC" w:rsidRDefault="00FC7452" w:rsidP="00B36EDA">
      <w:pPr>
        <w:spacing w:line="360" w:lineRule="auto"/>
        <w:ind w:right="3969"/>
        <w:rPr>
          <w:rFonts w:ascii="Arial" w:hAnsi="Arial" w:cs="Arial"/>
        </w:rPr>
      </w:pPr>
      <w:r w:rsidRPr="00FC745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FC7452">
        <w:rPr>
          <w:rFonts w:ascii="Arial" w:hAnsi="Arial" w:cs="Arial"/>
        </w:rPr>
        <w:t>69</w:t>
      </w:r>
    </w:p>
    <w:p w:rsidR="00B36EDA" w:rsidRDefault="00FC7452" w:rsidP="00B36EDA">
      <w:pPr>
        <w:ind w:right="3969"/>
        <w:rPr>
          <w:rFonts w:ascii="Arial" w:hAnsi="Arial" w:cs="Arial"/>
        </w:rPr>
      </w:pPr>
      <w:r w:rsidRPr="00FC745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FC7452">
        <w:rPr>
          <w:rFonts w:ascii="Arial" w:hAnsi="Arial" w:cs="Arial"/>
        </w:rPr>
        <w:t>Częstochowa</w:t>
      </w:r>
    </w:p>
    <w:p w:rsidR="009124D6" w:rsidRPr="00353FDC" w:rsidRDefault="009124D6" w:rsidP="00B36EDA">
      <w:pPr>
        <w:ind w:right="3969"/>
        <w:rPr>
          <w:rFonts w:ascii="Arial" w:hAnsi="Arial" w:cs="Arial"/>
        </w:rPr>
      </w:pP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FC745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Dostawa sprzętu komputerowego dla Katedry Informatyki Politechniki Częstochowskiej</w:t>
            </w:r>
          </w:p>
        </w:tc>
      </w:tr>
      <w:tr w:rsidR="00FC7452" w:rsidRPr="00353FDC" w:rsidTr="00982C40">
        <w:tc>
          <w:tcPr>
            <w:tcW w:w="2269" w:type="dxa"/>
            <w:shd w:val="clear" w:color="auto" w:fill="auto"/>
          </w:tcPr>
          <w:p w:rsidR="00FC7452" w:rsidRPr="00353FDC" w:rsidRDefault="00FC7452" w:rsidP="00982C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C7452" w:rsidRPr="00353FDC" w:rsidRDefault="00FC7452" w:rsidP="00982C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RK-NZ.261.10.2024.MM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FC7452" w:rsidRPr="00FC745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FC7452" w:rsidRPr="00FC7452">
        <w:rPr>
          <w:rFonts w:ascii="Arial" w:hAnsi="Arial" w:cs="Arial"/>
        </w:rPr>
        <w:t>(</w:t>
      </w:r>
      <w:proofErr w:type="spellStart"/>
      <w:r w:rsidR="00FC7452" w:rsidRPr="00FC7452">
        <w:rPr>
          <w:rFonts w:ascii="Arial" w:hAnsi="Arial" w:cs="Arial"/>
        </w:rPr>
        <w:t>t.j</w:t>
      </w:r>
      <w:proofErr w:type="spellEnd"/>
      <w:r w:rsidR="00FC7452" w:rsidRPr="00FC745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C7452" w:rsidTr="00FC74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F245C5" w:rsidRDefault="00FC7452" w:rsidP="00982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C745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C7452">
              <w:rPr>
                <w:rFonts w:ascii="Arial" w:hAnsi="Arial" w:cs="Arial"/>
              </w:rPr>
              <w:t xml:space="preserve">Dostawa tabletu do zastosowań </w:t>
            </w:r>
            <w:proofErr w:type="spellStart"/>
            <w:r w:rsidRPr="00FC7452">
              <w:rPr>
                <w:rFonts w:ascii="Arial" w:hAnsi="Arial" w:cs="Arial"/>
              </w:rPr>
              <w:t>IoT</w:t>
            </w:r>
            <w:proofErr w:type="spellEnd"/>
          </w:p>
          <w:p w:rsidR="00FC7452" w:rsidRPr="00F245C5" w:rsidRDefault="00FC7452" w:rsidP="00982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>Piotr Migda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Opaczewska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/16</w:t>
            </w:r>
          </w:p>
          <w:p w:rsidR="00FC7452" w:rsidRPr="00F245C5" w:rsidRDefault="00FC7452" w:rsidP="00982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02-368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Warszawa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C7452">
              <w:rPr>
                <w:rFonts w:ascii="Arial" w:hAnsi="Arial" w:cs="Arial"/>
                <w:b/>
              </w:rPr>
              <w:t>2 776.11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C7452" w:rsidRPr="00F245C5" w:rsidRDefault="00FC7452" w:rsidP="00982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C7452" w:rsidRPr="00F245C5" w:rsidRDefault="00FC7452" w:rsidP="00982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74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FC7452" w:rsidTr="00FC74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F245C5" w:rsidRDefault="00FC7452" w:rsidP="00982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C745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C7452">
              <w:rPr>
                <w:rFonts w:ascii="Arial" w:hAnsi="Arial" w:cs="Arial"/>
              </w:rPr>
              <w:t>Dostawa pierwszego serwera do wysokowydajnych obliczeń numerycznych</w:t>
            </w:r>
          </w:p>
          <w:p w:rsidR="00FC7452" w:rsidRPr="00F245C5" w:rsidRDefault="00FC7452" w:rsidP="00982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 w:rsidR="009124D6">
              <w:rPr>
                <w:rFonts w:ascii="Arial" w:hAnsi="Arial" w:cs="Arial"/>
                <w:b/>
              </w:rPr>
              <w:t>Karol Kowalski, Łukasz Kowalski</w:t>
            </w:r>
          </w:p>
          <w:p w:rsidR="00FC7452" w:rsidRPr="00F245C5" w:rsidRDefault="009124D6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</w:p>
          <w:p w:rsidR="00FC7452" w:rsidRPr="00F245C5" w:rsidRDefault="00FC7452" w:rsidP="00982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 w:rsidR="009124D6">
              <w:rPr>
                <w:rFonts w:ascii="Arial" w:hAnsi="Arial" w:cs="Arial"/>
                <w:bCs/>
              </w:rPr>
              <w:t>zęstochowa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C7452">
              <w:rPr>
                <w:rFonts w:ascii="Arial" w:hAnsi="Arial" w:cs="Arial"/>
                <w:b/>
              </w:rPr>
              <w:t>7 429.20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C7452" w:rsidRPr="00F245C5" w:rsidRDefault="00FC7452" w:rsidP="00982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C7452" w:rsidRPr="00F245C5" w:rsidRDefault="00FC7452" w:rsidP="00982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74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FC7452" w:rsidTr="00FC74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F245C5" w:rsidRDefault="00FC7452" w:rsidP="00982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C7452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C7452">
              <w:rPr>
                <w:rFonts w:ascii="Arial" w:hAnsi="Arial" w:cs="Arial"/>
              </w:rPr>
              <w:t>Dostawa drugiego serwera do wysokowydajnych obliczeń numerycznych</w:t>
            </w:r>
          </w:p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C7452">
              <w:rPr>
                <w:rFonts w:ascii="Arial" w:hAnsi="Arial" w:cs="Arial"/>
                <w:b/>
              </w:rPr>
              <w:t>17 195.40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C7452" w:rsidRPr="00F245C5" w:rsidRDefault="00FC7452" w:rsidP="00982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C7452" w:rsidRPr="00F245C5" w:rsidRDefault="00FC7452" w:rsidP="00982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74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FC7452" w:rsidTr="00FC74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F245C5" w:rsidRDefault="00FC7452" w:rsidP="00982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C7452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C7452">
              <w:rPr>
                <w:rFonts w:ascii="Arial" w:hAnsi="Arial" w:cs="Arial"/>
              </w:rPr>
              <w:t>Dostawa serwera do wysokowydajnych obliczeń kryptograficznych</w:t>
            </w:r>
          </w:p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C7452">
              <w:rPr>
                <w:rFonts w:ascii="Arial" w:hAnsi="Arial" w:cs="Arial"/>
                <w:b/>
              </w:rPr>
              <w:t>14 268.00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C7452" w:rsidRPr="00F245C5" w:rsidRDefault="00FC7452" w:rsidP="00982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C7452" w:rsidRPr="00F245C5" w:rsidRDefault="00FC7452" w:rsidP="00982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74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FC7452" w:rsidTr="00FC74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F245C5" w:rsidRDefault="00FC7452" w:rsidP="00982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C7452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C7452">
              <w:rPr>
                <w:rFonts w:ascii="Arial" w:hAnsi="Arial" w:cs="Arial"/>
              </w:rPr>
              <w:t>Dostawa systemu obliczeniowego</w:t>
            </w:r>
          </w:p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C7452">
              <w:rPr>
                <w:rFonts w:ascii="Arial" w:hAnsi="Arial" w:cs="Arial"/>
                <w:b/>
              </w:rPr>
              <w:t>23 616.00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C7452" w:rsidRPr="00F245C5" w:rsidRDefault="00FC7452" w:rsidP="00982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C7452" w:rsidRPr="00F245C5" w:rsidRDefault="00FC7452" w:rsidP="00982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74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FC7452" w:rsidTr="00FC74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F245C5" w:rsidRDefault="00FC7452" w:rsidP="00982C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C7452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C7452">
              <w:rPr>
                <w:rFonts w:ascii="Arial" w:hAnsi="Arial" w:cs="Arial"/>
              </w:rPr>
              <w:t>Dostawa 32 szt. zestawów komputerowych</w:t>
            </w:r>
          </w:p>
          <w:p w:rsidR="00FC7452" w:rsidRPr="00F245C5" w:rsidRDefault="00FC7452" w:rsidP="00982C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>PWH WIP - Małgorzata Szczepanik-Grzywocz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Władysława Reymonta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C7452" w:rsidRPr="00F245C5" w:rsidRDefault="00FC7452" w:rsidP="00982C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44-200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Rybnik</w:t>
            </w:r>
          </w:p>
          <w:p w:rsidR="00FC7452" w:rsidRPr="00F245C5" w:rsidRDefault="00FC7452" w:rsidP="00982C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C7452">
              <w:rPr>
                <w:rFonts w:ascii="Arial" w:hAnsi="Arial" w:cs="Arial"/>
                <w:b/>
              </w:rPr>
              <w:t>92 496.00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C7452" w:rsidRPr="00F245C5" w:rsidRDefault="00FC7452" w:rsidP="00982C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C7452" w:rsidRPr="00F245C5" w:rsidRDefault="00FC7452" w:rsidP="00982C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74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124D6" w:rsidRDefault="009124D6" w:rsidP="009124D6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9124D6" w:rsidRDefault="009124D6" w:rsidP="009124D6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9124D6" w:rsidRDefault="009124D6" w:rsidP="009124D6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9124D6" w:rsidRDefault="00B36EDA" w:rsidP="009124D6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9124D6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9124D6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252"/>
        <w:gridCol w:w="2127"/>
        <w:gridCol w:w="992"/>
      </w:tblGrid>
      <w:tr w:rsidR="00B36EDA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4D6" w:rsidRDefault="00B36EDA" w:rsidP="009124D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124D6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4D6" w:rsidRDefault="00B36EDA" w:rsidP="009124D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9124D6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4D6" w:rsidRDefault="00B36EDA" w:rsidP="009124D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124D6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4D6" w:rsidRDefault="00B36EDA" w:rsidP="009124D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124D6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 xml:space="preserve">Dostawa tabletu do zastosowań </w:t>
            </w:r>
            <w:proofErr w:type="spellStart"/>
            <w:r w:rsidRPr="009124D6">
              <w:rPr>
                <w:rFonts w:ascii="Arial" w:hAnsi="Arial" w:cs="Arial"/>
              </w:rPr>
              <w:t>IoT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Piotr Migda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Opaczewska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7/16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02-368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100,00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 xml:space="preserve">Dostawa tabletu do zastosowań </w:t>
            </w:r>
            <w:proofErr w:type="spellStart"/>
            <w:r w:rsidRPr="009124D6">
              <w:rPr>
                <w:rFonts w:ascii="Arial" w:hAnsi="Arial" w:cs="Arial"/>
              </w:rPr>
              <w:t>IoT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FC7452" w:rsidRPr="009124D6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- 94.04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94,04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 xml:space="preserve">Dostawa tabletu do zastosowań </w:t>
            </w:r>
            <w:proofErr w:type="spellStart"/>
            <w:r w:rsidRPr="009124D6">
              <w:rPr>
                <w:rFonts w:ascii="Arial" w:hAnsi="Arial" w:cs="Arial"/>
              </w:rPr>
              <w:t>IoT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JUPITER-INTEGRATION SP. Z O.O.</w:t>
            </w:r>
          </w:p>
          <w:p w:rsidR="00FC7452" w:rsidRPr="009124D6" w:rsidRDefault="009124D6" w:rsidP="009124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Żagańska 2A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00-805</w:t>
            </w:r>
            <w:r w:rsidRPr="009124D6">
              <w:rPr>
                <w:rFonts w:ascii="Arial" w:hAnsi="Arial" w:cs="Arial"/>
              </w:rPr>
              <w:t xml:space="preserve"> </w:t>
            </w:r>
            <w:r w:rsidR="009124D6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 xml:space="preserve">Dostawa tabletu do zastosowań </w:t>
            </w:r>
            <w:proofErr w:type="spellStart"/>
            <w:r w:rsidRPr="009124D6">
              <w:rPr>
                <w:rFonts w:ascii="Arial" w:hAnsi="Arial" w:cs="Arial"/>
              </w:rPr>
              <w:t>IoT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EUROTEL S</w:t>
            </w:r>
            <w:r w:rsidR="009124D6">
              <w:rPr>
                <w:rFonts w:ascii="Arial" w:hAnsi="Arial" w:cs="Arial"/>
                <w:b/>
                <w:bCs/>
              </w:rPr>
              <w:t>.</w:t>
            </w:r>
            <w:r w:rsidRPr="009124D6">
              <w:rPr>
                <w:rFonts w:ascii="Arial" w:hAnsi="Arial" w:cs="Arial"/>
                <w:b/>
                <w:bCs/>
              </w:rPr>
              <w:t>A</w:t>
            </w:r>
            <w:r w:rsidR="009124D6">
              <w:rPr>
                <w:rFonts w:ascii="Arial" w:hAnsi="Arial" w:cs="Arial"/>
                <w:b/>
                <w:bCs/>
              </w:rPr>
              <w:t>.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Myśliwska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21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80-126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2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pierwszego serwera do wysokowydajnych obliczeń numerycznych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100,00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2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pierwszego serwera do wysokowydajnych obliczeń numerycznych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Spokojna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18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41-940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lastRenderedPageBreak/>
              <w:t>3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drugiego serwera do wysokowydajnych obliczeń numerycznych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100,00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3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drugiego serwera do wysokowydajnych obliczeń numerycznych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Spokojna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18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41-940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serwera do wysokowydajnych obliczeń kryptograficznych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100,00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serwera do wysokowydajnych obliczeń kryptograficznych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Spokojna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18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41-940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5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systemu obliczeniowego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9124D6" w:rsidRPr="00F245C5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100,00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5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systemu obliczeniowego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Spokojna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18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41-940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lastRenderedPageBreak/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PWH WIP - Małgorzata Szczepanik-Grzywocz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Władysława Reymonta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23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44-200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Rybnik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100,00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SUNTAR Sp.</w:t>
            </w:r>
            <w:r w:rsidR="009124D6">
              <w:rPr>
                <w:rFonts w:ascii="Arial" w:hAnsi="Arial" w:cs="Arial"/>
                <w:b/>
                <w:bCs/>
              </w:rPr>
              <w:t xml:space="preserve"> </w:t>
            </w:r>
            <w:r w:rsidRPr="009124D6">
              <w:rPr>
                <w:rFonts w:ascii="Arial" w:hAnsi="Arial" w:cs="Arial"/>
                <w:b/>
                <w:bCs/>
              </w:rPr>
              <w:t>z o.o.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Boya Żeleńskiego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5B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33-100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Tarnów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- 91.44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91,44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JMJ</w:t>
            </w:r>
            <w:r w:rsidR="009124D6">
              <w:rPr>
                <w:rFonts w:ascii="Arial" w:hAnsi="Arial" w:cs="Arial"/>
                <w:b/>
                <w:bCs/>
              </w:rPr>
              <w:t xml:space="preserve"> S</w:t>
            </w:r>
            <w:r w:rsidRPr="009124D6">
              <w:rPr>
                <w:rFonts w:ascii="Arial" w:hAnsi="Arial" w:cs="Arial"/>
                <w:b/>
                <w:bCs/>
              </w:rPr>
              <w:t>p. z</w:t>
            </w:r>
            <w:r w:rsidR="009124D6">
              <w:rPr>
                <w:rFonts w:ascii="Arial" w:hAnsi="Arial" w:cs="Arial"/>
                <w:b/>
                <w:bCs/>
              </w:rPr>
              <w:t xml:space="preserve"> </w:t>
            </w:r>
            <w:r w:rsidRPr="009124D6">
              <w:rPr>
                <w:rFonts w:ascii="Arial" w:hAnsi="Arial" w:cs="Arial"/>
                <w:b/>
                <w:bCs/>
              </w:rPr>
              <w:t>o.o.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Śliwkowa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1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78-100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Niekanin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- 87.07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87,07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F245C5" w:rsidRDefault="009124D6" w:rsidP="009124D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C7452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9124D6" w:rsidRPr="00F245C5" w:rsidRDefault="009124D6" w:rsidP="009124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</w:t>
            </w:r>
            <w:r>
              <w:rPr>
                <w:rFonts w:ascii="Arial" w:hAnsi="Arial" w:cs="Arial"/>
                <w:bCs/>
              </w:rPr>
              <w:t xml:space="preserve"> Niepodległości 41</w:t>
            </w:r>
          </w:p>
          <w:p w:rsidR="00FC7452" w:rsidRPr="009124D6" w:rsidRDefault="009124D6" w:rsidP="009124D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C7452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C7452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- 86.40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86,40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9124D6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NTT Technology S</w:t>
            </w:r>
            <w:r w:rsidR="00FC7452" w:rsidRPr="009124D6">
              <w:rPr>
                <w:rFonts w:ascii="Arial" w:hAnsi="Arial" w:cs="Arial"/>
                <w:b/>
                <w:bCs/>
              </w:rPr>
              <w:t>p. z o.o.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Zakręt, ul. Trakt Brzeski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89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05-077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Warszawa - Wesoła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- 86.14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86,14</w:t>
            </w:r>
          </w:p>
        </w:tc>
      </w:tr>
      <w:tr w:rsidR="009124D6" w:rsidRPr="009124D6" w:rsidTr="00982C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4D6" w:rsidRPr="009124D6" w:rsidRDefault="009124D6" w:rsidP="00982C4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6 - 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9124D6" w:rsidRDefault="009124D6" w:rsidP="00982C4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Web-Profit Maciej Kuźlik</w:t>
            </w:r>
          </w:p>
          <w:p w:rsidR="009124D6" w:rsidRPr="009124D6" w:rsidRDefault="009124D6" w:rsidP="00982C40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Spokojna 18</w:t>
            </w:r>
          </w:p>
          <w:p w:rsidR="009124D6" w:rsidRPr="009124D6" w:rsidRDefault="009124D6" w:rsidP="00982C4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9124D6" w:rsidRDefault="009124D6" w:rsidP="00982C4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4D6" w:rsidRPr="009124D6" w:rsidRDefault="009124D6" w:rsidP="00982C4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Wolica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60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28-232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Łubnice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9124D6" w:rsidRPr="009124D6" w:rsidTr="00982C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4D6" w:rsidRPr="009124D6" w:rsidRDefault="009124D6" w:rsidP="00982C4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6 - 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9124D6" w:rsidRDefault="009124D6" w:rsidP="00982C4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CEZAR Cezary Machnio i Piotr Gębka Sp. z o.o.</w:t>
            </w:r>
          </w:p>
          <w:p w:rsidR="009124D6" w:rsidRPr="009124D6" w:rsidRDefault="009124D6" w:rsidP="00982C4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Wolność 8 lok. 4</w:t>
            </w:r>
          </w:p>
          <w:p w:rsidR="009124D6" w:rsidRPr="009124D6" w:rsidRDefault="009124D6" w:rsidP="00982C4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lastRenderedPageBreak/>
              <w:t>26-600 Radom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D6" w:rsidRPr="009124D6" w:rsidRDefault="009124D6" w:rsidP="00982C4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lastRenderedPageBreak/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4D6" w:rsidRPr="009124D6" w:rsidRDefault="009124D6" w:rsidP="00982C4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tr w:rsidR="00FC7452" w:rsidRPr="009124D6" w:rsidTr="009124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/>
            <w:bookmarkEnd w:id="1"/>
            <w:r w:rsidRPr="009124D6">
              <w:rPr>
                <w:rFonts w:ascii="Arial" w:hAnsi="Arial" w:cs="Arial"/>
              </w:rPr>
              <w:t>6</w:t>
            </w:r>
            <w:r w:rsidRPr="009124D6">
              <w:rPr>
                <w:rFonts w:ascii="Arial" w:hAnsi="Arial" w:cs="Arial"/>
              </w:rPr>
              <w:t xml:space="preserve"> - </w:t>
            </w:r>
            <w:r w:rsidRPr="009124D6">
              <w:rPr>
                <w:rFonts w:ascii="Arial" w:hAnsi="Arial" w:cs="Arial"/>
              </w:rPr>
              <w:t>Dostawa 32 szt. zestawów komputerowych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4D6">
              <w:rPr>
                <w:rFonts w:ascii="Arial" w:hAnsi="Arial" w:cs="Arial"/>
                <w:b/>
                <w:bCs/>
              </w:rPr>
              <w:t>PRZP Systemy Informacyjne Sp. z o.o.</w:t>
            </w:r>
          </w:p>
          <w:p w:rsidR="00FC7452" w:rsidRPr="009124D6" w:rsidRDefault="00FC7452" w:rsidP="009124D6">
            <w:pPr>
              <w:spacing w:line="360" w:lineRule="auto"/>
              <w:rPr>
                <w:rFonts w:ascii="Arial" w:hAnsi="Arial" w:cs="Arial"/>
              </w:rPr>
            </w:pPr>
            <w:r w:rsidRPr="009124D6">
              <w:rPr>
                <w:rFonts w:ascii="Arial" w:hAnsi="Arial" w:cs="Arial"/>
              </w:rPr>
              <w:t>Kilińskiego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6</w:t>
            </w:r>
          </w:p>
          <w:p w:rsidR="00FC7452" w:rsidRPr="009124D6" w:rsidRDefault="00FC7452" w:rsidP="009124D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28-230</w:t>
            </w:r>
            <w:r w:rsidRPr="009124D6">
              <w:rPr>
                <w:rFonts w:ascii="Arial" w:hAnsi="Arial" w:cs="Arial"/>
              </w:rPr>
              <w:t xml:space="preserve"> </w:t>
            </w:r>
            <w:r w:rsidRPr="009124D6">
              <w:rPr>
                <w:rFonts w:ascii="Arial" w:hAnsi="Arial" w:cs="Arial"/>
              </w:rPr>
              <w:t>Połaniec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452" w:rsidRPr="009124D6" w:rsidRDefault="00FC7452" w:rsidP="009124D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452" w:rsidRPr="009124D6" w:rsidRDefault="00FC7452" w:rsidP="009124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4D6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9124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C21" w:rsidRDefault="00E21C21">
      <w:r>
        <w:separator/>
      </w:r>
    </w:p>
  </w:endnote>
  <w:endnote w:type="continuationSeparator" w:id="0">
    <w:p w:rsidR="00E21C21" w:rsidRDefault="00E21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4D6" w:rsidRDefault="009124D6" w:rsidP="009124D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124D6" w:rsidTr="00982C40">
      <w:tc>
        <w:tcPr>
          <w:tcW w:w="0" w:type="auto"/>
          <w:shd w:val="clear" w:color="auto" w:fill="auto"/>
          <w:vAlign w:val="center"/>
        </w:tcPr>
        <w:p w:rsidR="009124D6" w:rsidRPr="00B44D15" w:rsidRDefault="009124D6" w:rsidP="009124D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124D6" w:rsidRPr="00B7388A" w:rsidRDefault="009124D6" w:rsidP="009124D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124D6" w:rsidRPr="00AB1BF2" w:rsidRDefault="009124D6" w:rsidP="009124D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124D6" w:rsidRPr="0099535B" w:rsidRDefault="009124D6" w:rsidP="009124D6">
          <w:pPr>
            <w:pStyle w:val="Bezodstpw"/>
            <w:jc w:val="center"/>
            <w:rPr>
              <w:noProof/>
            </w:rPr>
          </w:pPr>
        </w:p>
      </w:tc>
    </w:tr>
  </w:tbl>
  <w:p w:rsidR="009124D6" w:rsidRPr="008F758E" w:rsidRDefault="009124D6" w:rsidP="009124D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124D6" w:rsidRPr="008F758E" w:rsidRDefault="009124D6" w:rsidP="009124D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124D6" w:rsidRPr="00D57C24" w:rsidRDefault="009124D6" w:rsidP="009124D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124D6" w:rsidRPr="00B7388A" w:rsidRDefault="009124D6" w:rsidP="009124D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C21" w:rsidRDefault="00E21C21">
      <w:r>
        <w:separator/>
      </w:r>
    </w:p>
  </w:footnote>
  <w:footnote w:type="continuationSeparator" w:id="0">
    <w:p w:rsidR="00E21C21" w:rsidRDefault="00E21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4D6" w:rsidRPr="0062295F" w:rsidRDefault="009124D6" w:rsidP="009124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C2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24D6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1C21"/>
    <w:rsid w:val="00E30B2D"/>
    <w:rsid w:val="00E62859"/>
    <w:rsid w:val="00E85D70"/>
    <w:rsid w:val="00F33C66"/>
    <w:rsid w:val="00F960D7"/>
    <w:rsid w:val="00FB7F50"/>
    <w:rsid w:val="00FC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1583F1A"/>
  <w15:chartTrackingRefBased/>
  <w15:docId w15:val="{BE038F95-EC06-4919-B956-56B9CE6C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9124D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1004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2024-08-06T12:33:00Z</cp:lastPrinted>
  <dcterms:created xsi:type="dcterms:W3CDTF">2024-08-06T12:33:00Z</dcterms:created>
  <dcterms:modified xsi:type="dcterms:W3CDTF">2024-08-06T12:33:00Z</dcterms:modified>
</cp:coreProperties>
</file>