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A332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A220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22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A220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22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22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A220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22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22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2207" w:rsidRPr="007B107C" w:rsidTr="00BD2B9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2207" w:rsidRPr="007B107C" w:rsidRDefault="008A2207" w:rsidP="00BD2B9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A2207" w:rsidRPr="007B107C" w:rsidRDefault="008A2207" w:rsidP="00BD2B9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220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A220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A220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A2207" w:rsidRPr="007B107C" w:rsidRDefault="008A2207" w:rsidP="00BD2B9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A2207" w:rsidRPr="007B107C" w:rsidRDefault="008A2207" w:rsidP="00BD2B9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A2207" w:rsidRPr="007B107C" w:rsidRDefault="008A2207" w:rsidP="00BD2B9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A220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A220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na potrzeby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A2207" w:rsidRPr="008A220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A2207" w:rsidRPr="008A220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207" w:rsidRDefault="008A2207" w:rsidP="008A2207">
      <w:pPr>
        <w:spacing w:after="0" w:line="240" w:lineRule="auto"/>
      </w:pPr>
      <w:r>
        <w:separator/>
      </w:r>
    </w:p>
  </w:endnote>
  <w:endnote w:type="continuationSeparator" w:id="0">
    <w:p w:rsidR="008A2207" w:rsidRDefault="008A2207" w:rsidP="008A2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207" w:rsidRDefault="008A2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207" w:rsidRDefault="008A22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207" w:rsidRDefault="008A2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207" w:rsidRDefault="008A2207" w:rsidP="008A2207">
      <w:pPr>
        <w:spacing w:after="0" w:line="240" w:lineRule="auto"/>
      </w:pPr>
      <w:r>
        <w:separator/>
      </w:r>
    </w:p>
  </w:footnote>
  <w:footnote w:type="continuationSeparator" w:id="0">
    <w:p w:rsidR="008A2207" w:rsidRDefault="008A2207" w:rsidP="008A2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207" w:rsidRDefault="008A2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207" w:rsidRDefault="008A2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207" w:rsidRDefault="008A2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45"/>
    <w:rsid w:val="002621C4"/>
    <w:rsid w:val="003A3325"/>
    <w:rsid w:val="005A0A45"/>
    <w:rsid w:val="007B107C"/>
    <w:rsid w:val="007C7D43"/>
    <w:rsid w:val="00843802"/>
    <w:rsid w:val="008750B3"/>
    <w:rsid w:val="008A2207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6A7E74C-EDE8-4F60-AF2A-32197E87E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22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2207"/>
  </w:style>
  <w:style w:type="paragraph" w:styleId="Stopka">
    <w:name w:val="footer"/>
    <w:basedOn w:val="Normalny"/>
    <w:link w:val="StopkaZnak"/>
    <w:uiPriority w:val="99"/>
    <w:unhideWhenUsed/>
    <w:rsid w:val="008A22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2207"/>
  </w:style>
  <w:style w:type="paragraph" w:styleId="Tekstdymka">
    <w:name w:val="Balloon Text"/>
    <w:basedOn w:val="Normalny"/>
    <w:link w:val="TekstdymkaZnak"/>
    <w:uiPriority w:val="99"/>
    <w:semiHidden/>
    <w:unhideWhenUsed/>
    <w:rsid w:val="003A33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3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2024-08-02T08:58:00Z</cp:lastPrinted>
  <dcterms:created xsi:type="dcterms:W3CDTF">2024-08-02T08:58:00Z</dcterms:created>
  <dcterms:modified xsi:type="dcterms:W3CDTF">2024-08-02T08:58:00Z</dcterms:modified>
</cp:coreProperties>
</file>