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D1311F" w:rsidP="008B7B59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1311F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D1311F">
        <w:rPr>
          <w:rFonts w:ascii="Arial" w:hAnsi="Arial" w:cs="Arial"/>
          <w:sz w:val="24"/>
          <w:szCs w:val="24"/>
        </w:rPr>
        <w:t>2024-08-02</w:t>
      </w:r>
    </w:p>
    <w:p w:rsidR="00986737" w:rsidRPr="009432A1" w:rsidRDefault="00D1311F" w:rsidP="008B7B5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1311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D1311F" w:rsidP="008B7B59">
      <w:pPr>
        <w:spacing w:line="360" w:lineRule="auto"/>
        <w:rPr>
          <w:rFonts w:ascii="Arial" w:hAnsi="Arial" w:cs="Arial"/>
          <w:sz w:val="24"/>
          <w:szCs w:val="24"/>
        </w:rPr>
      </w:pPr>
      <w:r w:rsidRPr="00D1311F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1311F">
        <w:rPr>
          <w:rFonts w:ascii="Arial" w:hAnsi="Arial" w:cs="Arial"/>
          <w:sz w:val="24"/>
          <w:szCs w:val="24"/>
        </w:rPr>
        <w:t>69</w:t>
      </w:r>
    </w:p>
    <w:p w:rsidR="00986737" w:rsidRPr="009432A1" w:rsidRDefault="00D1311F" w:rsidP="008B7B59">
      <w:pPr>
        <w:spacing w:line="360" w:lineRule="auto"/>
        <w:rPr>
          <w:rFonts w:ascii="Arial" w:hAnsi="Arial" w:cs="Arial"/>
          <w:sz w:val="24"/>
          <w:szCs w:val="24"/>
        </w:rPr>
      </w:pPr>
      <w:r w:rsidRPr="00D1311F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1311F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8B7B59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8B7B59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8B7B59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8B7B5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8B7B5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D1311F" w:rsidP="008B7B5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311F">
              <w:rPr>
                <w:rFonts w:ascii="Arial" w:hAnsi="Arial" w:cs="Arial"/>
                <w:bCs/>
                <w:sz w:val="24"/>
                <w:szCs w:val="24"/>
              </w:rPr>
              <w:t>Opracowanie dokumentacji projektowo-kosztorysowych dla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1311F" w:rsidRPr="004E4B64" w:rsidTr="00C757E5">
        <w:tc>
          <w:tcPr>
            <w:tcW w:w="2269" w:type="dxa"/>
            <w:shd w:val="clear" w:color="auto" w:fill="auto"/>
          </w:tcPr>
          <w:p w:rsidR="00D1311F" w:rsidRPr="004E4B64" w:rsidRDefault="00D1311F" w:rsidP="008B7B5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1311F" w:rsidRPr="004E4B64" w:rsidRDefault="00D1311F" w:rsidP="008B7B5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311F">
              <w:rPr>
                <w:rFonts w:ascii="Arial" w:hAnsi="Arial" w:cs="Arial"/>
                <w:bCs/>
                <w:sz w:val="24"/>
                <w:szCs w:val="24"/>
              </w:rPr>
              <w:t>RK-NZ.261.42.2024.MT</w:t>
            </w:r>
          </w:p>
        </w:tc>
      </w:tr>
    </w:tbl>
    <w:p w:rsidR="00A80738" w:rsidRPr="00986737" w:rsidRDefault="00A80738" w:rsidP="008B7B59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8B7B5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D1311F" w:rsidRPr="00D1311F">
        <w:rPr>
          <w:rFonts w:ascii="Arial" w:hAnsi="Arial" w:cs="Arial"/>
          <w:sz w:val="24"/>
          <w:szCs w:val="24"/>
        </w:rPr>
        <w:t>(</w:t>
      </w:r>
      <w:proofErr w:type="spellStart"/>
      <w:r w:rsidR="00D1311F" w:rsidRPr="00D1311F">
        <w:rPr>
          <w:rFonts w:ascii="Arial" w:hAnsi="Arial" w:cs="Arial"/>
          <w:sz w:val="24"/>
          <w:szCs w:val="24"/>
        </w:rPr>
        <w:t>t.j</w:t>
      </w:r>
      <w:proofErr w:type="spellEnd"/>
      <w:r w:rsidR="00D1311F" w:rsidRPr="00D1311F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8B7B59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D1311F" w:rsidRPr="00D1311F">
        <w:rPr>
          <w:rFonts w:ascii="Arial" w:hAnsi="Arial" w:cs="Arial"/>
          <w:sz w:val="24"/>
          <w:szCs w:val="24"/>
        </w:rPr>
        <w:t>02/08/2024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D1311F" w:rsidRPr="00D1311F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8B7B5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8B7B5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8B7B5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8B7B5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1311F" w:rsidRPr="00BB547B" w:rsidTr="00C757E5">
        <w:tc>
          <w:tcPr>
            <w:tcW w:w="1276" w:type="dxa"/>
            <w:shd w:val="clear" w:color="auto" w:fill="auto"/>
            <w:vAlign w:val="center"/>
          </w:tcPr>
          <w:p w:rsidR="00D1311F" w:rsidRPr="00986737" w:rsidRDefault="00D1311F" w:rsidP="008B7B5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311F" w:rsidRPr="00986737" w:rsidRDefault="00D1311F" w:rsidP="008B7B5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1311F" w:rsidRPr="00986737" w:rsidRDefault="00D1311F" w:rsidP="008B7B59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 xml:space="preserve">Sebastian </w:t>
            </w:r>
            <w:proofErr w:type="spellStart"/>
            <w:r w:rsidRPr="00D1311F">
              <w:rPr>
                <w:rFonts w:ascii="Arial" w:hAnsi="Arial" w:cs="Arial"/>
                <w:sz w:val="24"/>
                <w:szCs w:val="24"/>
              </w:rPr>
              <w:t>Wysocki-Dziurdź</w:t>
            </w:r>
            <w:proofErr w:type="spellEnd"/>
            <w:r w:rsidRPr="00D1311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1311F">
              <w:rPr>
                <w:rFonts w:ascii="Arial" w:hAnsi="Arial" w:cs="Arial"/>
                <w:sz w:val="24"/>
                <w:szCs w:val="24"/>
              </w:rPr>
              <w:t>Linevka</w:t>
            </w:r>
            <w:proofErr w:type="spellEnd"/>
            <w:r w:rsidRPr="00D1311F">
              <w:rPr>
                <w:rFonts w:ascii="Arial" w:hAnsi="Arial" w:cs="Arial"/>
                <w:sz w:val="24"/>
                <w:szCs w:val="24"/>
              </w:rPr>
              <w:t xml:space="preserve"> Studio Projektowe</w:t>
            </w:r>
          </w:p>
          <w:p w:rsidR="00D1311F" w:rsidRPr="00986737" w:rsidRDefault="00D1311F" w:rsidP="008B7B5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Krakowska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311F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1311F" w:rsidRPr="00986737" w:rsidRDefault="00D1311F" w:rsidP="008B7B5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32-065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311F">
              <w:rPr>
                <w:rFonts w:ascii="Arial" w:hAnsi="Arial" w:cs="Arial"/>
                <w:sz w:val="24"/>
                <w:szCs w:val="24"/>
              </w:rPr>
              <w:t>Krzeszowice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1311F" w:rsidRPr="00986737" w:rsidRDefault="00D1311F" w:rsidP="008B7B5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68 660.00 zł</w:t>
            </w:r>
          </w:p>
        </w:tc>
      </w:tr>
      <w:tr w:rsidR="00D1311F" w:rsidRPr="00BB547B" w:rsidTr="00C757E5">
        <w:tc>
          <w:tcPr>
            <w:tcW w:w="1276" w:type="dxa"/>
            <w:shd w:val="clear" w:color="auto" w:fill="auto"/>
            <w:vAlign w:val="center"/>
          </w:tcPr>
          <w:p w:rsidR="00D1311F" w:rsidRPr="00986737" w:rsidRDefault="00D1311F" w:rsidP="008B7B5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311F" w:rsidRPr="00986737" w:rsidRDefault="00D1311F" w:rsidP="008B7B5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1311F" w:rsidRPr="00986737" w:rsidRDefault="00D1311F" w:rsidP="008B7B59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 xml:space="preserve">Sebastian </w:t>
            </w:r>
            <w:proofErr w:type="spellStart"/>
            <w:r w:rsidRPr="00D1311F">
              <w:rPr>
                <w:rFonts w:ascii="Arial" w:hAnsi="Arial" w:cs="Arial"/>
                <w:sz w:val="24"/>
                <w:szCs w:val="24"/>
              </w:rPr>
              <w:t>Wysocki-Dziurdź</w:t>
            </w:r>
            <w:proofErr w:type="spellEnd"/>
            <w:r w:rsidRPr="00D1311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1311F">
              <w:rPr>
                <w:rFonts w:ascii="Arial" w:hAnsi="Arial" w:cs="Arial"/>
                <w:sz w:val="24"/>
                <w:szCs w:val="24"/>
              </w:rPr>
              <w:t>Linevka</w:t>
            </w:r>
            <w:proofErr w:type="spellEnd"/>
            <w:r w:rsidRPr="00D1311F">
              <w:rPr>
                <w:rFonts w:ascii="Arial" w:hAnsi="Arial" w:cs="Arial"/>
                <w:sz w:val="24"/>
                <w:szCs w:val="24"/>
              </w:rPr>
              <w:t xml:space="preserve"> Studio Projekto</w:t>
            </w:r>
            <w:bookmarkStart w:id="1" w:name="_GoBack"/>
            <w:bookmarkEnd w:id="1"/>
            <w:r w:rsidRPr="00D1311F">
              <w:rPr>
                <w:rFonts w:ascii="Arial" w:hAnsi="Arial" w:cs="Arial"/>
                <w:sz w:val="24"/>
                <w:szCs w:val="24"/>
              </w:rPr>
              <w:t>we</w:t>
            </w:r>
          </w:p>
          <w:p w:rsidR="00D1311F" w:rsidRPr="00986737" w:rsidRDefault="00D1311F" w:rsidP="008B7B5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Krakowska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311F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1311F" w:rsidRPr="00986737" w:rsidRDefault="00D1311F" w:rsidP="008B7B5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32-065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311F">
              <w:rPr>
                <w:rFonts w:ascii="Arial" w:hAnsi="Arial" w:cs="Arial"/>
                <w:sz w:val="24"/>
                <w:szCs w:val="24"/>
              </w:rPr>
              <w:t>Krzeszowice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1311F" w:rsidRPr="00986737" w:rsidRDefault="00D1311F" w:rsidP="008B7B5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122 945.00 zł</w:t>
            </w:r>
          </w:p>
        </w:tc>
      </w:tr>
      <w:tr w:rsidR="00D1311F" w:rsidRPr="00BB547B" w:rsidTr="00C757E5">
        <w:tc>
          <w:tcPr>
            <w:tcW w:w="1276" w:type="dxa"/>
            <w:shd w:val="clear" w:color="auto" w:fill="auto"/>
            <w:vAlign w:val="center"/>
          </w:tcPr>
          <w:p w:rsidR="00D1311F" w:rsidRPr="00986737" w:rsidRDefault="00D1311F" w:rsidP="008B7B5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311F" w:rsidRPr="00986737" w:rsidRDefault="00D1311F" w:rsidP="008B7B5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D1311F" w:rsidRPr="00986737" w:rsidRDefault="00D1311F" w:rsidP="008B7B59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 xml:space="preserve">Sebastian </w:t>
            </w:r>
            <w:proofErr w:type="spellStart"/>
            <w:r w:rsidRPr="00D1311F">
              <w:rPr>
                <w:rFonts w:ascii="Arial" w:hAnsi="Arial" w:cs="Arial"/>
                <w:sz w:val="24"/>
                <w:szCs w:val="24"/>
              </w:rPr>
              <w:t>Wysocki-Dziurdź</w:t>
            </w:r>
            <w:proofErr w:type="spellEnd"/>
            <w:r w:rsidRPr="00D1311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1311F">
              <w:rPr>
                <w:rFonts w:ascii="Arial" w:hAnsi="Arial" w:cs="Arial"/>
                <w:sz w:val="24"/>
                <w:szCs w:val="24"/>
              </w:rPr>
              <w:t>Linevka</w:t>
            </w:r>
            <w:proofErr w:type="spellEnd"/>
            <w:r w:rsidRPr="00D1311F">
              <w:rPr>
                <w:rFonts w:ascii="Arial" w:hAnsi="Arial" w:cs="Arial"/>
                <w:sz w:val="24"/>
                <w:szCs w:val="24"/>
              </w:rPr>
              <w:t xml:space="preserve"> Studio Projektowe</w:t>
            </w:r>
          </w:p>
          <w:p w:rsidR="00D1311F" w:rsidRPr="00986737" w:rsidRDefault="00D1311F" w:rsidP="008B7B5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Krakowska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311F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1311F" w:rsidRPr="00986737" w:rsidRDefault="00D1311F" w:rsidP="008B7B5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32-065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311F">
              <w:rPr>
                <w:rFonts w:ascii="Arial" w:hAnsi="Arial" w:cs="Arial"/>
                <w:sz w:val="24"/>
                <w:szCs w:val="24"/>
              </w:rPr>
              <w:t>Krzeszowice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1311F" w:rsidRPr="00986737" w:rsidRDefault="00D1311F" w:rsidP="008B7B5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17 990.00 zł</w:t>
            </w:r>
          </w:p>
        </w:tc>
      </w:tr>
      <w:tr w:rsidR="00D1311F" w:rsidRPr="00BB547B" w:rsidTr="00C757E5">
        <w:tc>
          <w:tcPr>
            <w:tcW w:w="1276" w:type="dxa"/>
            <w:shd w:val="clear" w:color="auto" w:fill="auto"/>
            <w:vAlign w:val="center"/>
          </w:tcPr>
          <w:p w:rsidR="00D1311F" w:rsidRPr="00986737" w:rsidRDefault="00D1311F" w:rsidP="008B7B5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311F" w:rsidRPr="00986737" w:rsidRDefault="00D1311F" w:rsidP="008B7B5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1311F" w:rsidRPr="00986737" w:rsidRDefault="00D1311F" w:rsidP="008B7B59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PIOTR KĘDZIERSKI PRACOWNIA PROJEKTOWA ATTYKA</w:t>
            </w:r>
          </w:p>
          <w:p w:rsidR="00D1311F" w:rsidRPr="00986737" w:rsidRDefault="00D1311F" w:rsidP="008B7B5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ELSNERA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311F">
              <w:rPr>
                <w:rFonts w:ascii="Arial" w:hAnsi="Arial" w:cs="Arial"/>
                <w:sz w:val="24"/>
                <w:szCs w:val="24"/>
              </w:rPr>
              <w:t>4h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1311F" w:rsidRPr="00986737" w:rsidRDefault="00D1311F" w:rsidP="008B7B5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42-218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311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1311F" w:rsidRPr="00986737" w:rsidRDefault="00D1311F" w:rsidP="008B7B5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91 512.00 zł</w:t>
            </w:r>
          </w:p>
        </w:tc>
      </w:tr>
      <w:tr w:rsidR="00D1311F" w:rsidRPr="00BB547B" w:rsidTr="00C757E5">
        <w:tc>
          <w:tcPr>
            <w:tcW w:w="1276" w:type="dxa"/>
            <w:shd w:val="clear" w:color="auto" w:fill="auto"/>
            <w:vAlign w:val="center"/>
          </w:tcPr>
          <w:p w:rsidR="00D1311F" w:rsidRPr="00986737" w:rsidRDefault="00D1311F" w:rsidP="008B7B5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311F" w:rsidRPr="00986737" w:rsidRDefault="00D1311F" w:rsidP="008B7B5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1311F" w:rsidRPr="00986737" w:rsidRDefault="00D1311F" w:rsidP="008B7B59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PIOTR KĘDZIERSKI PRACOWNIA PROJEKTOWA ATTYKA</w:t>
            </w:r>
          </w:p>
          <w:p w:rsidR="00D1311F" w:rsidRPr="00986737" w:rsidRDefault="00D1311F" w:rsidP="008B7B5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ELSNERA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311F">
              <w:rPr>
                <w:rFonts w:ascii="Arial" w:hAnsi="Arial" w:cs="Arial"/>
                <w:sz w:val="24"/>
                <w:szCs w:val="24"/>
              </w:rPr>
              <w:t>4h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1311F" w:rsidRPr="00986737" w:rsidRDefault="00D1311F" w:rsidP="008B7B5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42-218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311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1311F" w:rsidRPr="00986737" w:rsidRDefault="00D1311F" w:rsidP="008B7B5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145 755.00 zł</w:t>
            </w:r>
          </w:p>
        </w:tc>
      </w:tr>
      <w:tr w:rsidR="00D1311F" w:rsidRPr="00BB547B" w:rsidTr="00C757E5">
        <w:tc>
          <w:tcPr>
            <w:tcW w:w="1276" w:type="dxa"/>
            <w:shd w:val="clear" w:color="auto" w:fill="auto"/>
            <w:vAlign w:val="center"/>
          </w:tcPr>
          <w:p w:rsidR="00D1311F" w:rsidRPr="00986737" w:rsidRDefault="00D1311F" w:rsidP="008B7B5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311F" w:rsidRPr="00986737" w:rsidRDefault="00D1311F" w:rsidP="008B7B5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D1311F" w:rsidRPr="00986737" w:rsidRDefault="00D1311F" w:rsidP="008B7B59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PIOTR KĘDZIERSKI PRACOWNIA PROJEKTOWA ATTYKA</w:t>
            </w:r>
          </w:p>
          <w:p w:rsidR="00D1311F" w:rsidRPr="00986737" w:rsidRDefault="00D1311F" w:rsidP="008B7B5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ELSNERA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311F">
              <w:rPr>
                <w:rFonts w:ascii="Arial" w:hAnsi="Arial" w:cs="Arial"/>
                <w:sz w:val="24"/>
                <w:szCs w:val="24"/>
              </w:rPr>
              <w:t>4h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1311F" w:rsidRPr="00986737" w:rsidRDefault="00D1311F" w:rsidP="008B7B5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42-218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311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1311F" w:rsidRPr="00986737" w:rsidRDefault="00D1311F" w:rsidP="008B7B5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35 424.00 zł</w:t>
            </w:r>
          </w:p>
        </w:tc>
      </w:tr>
      <w:tr w:rsidR="00D1311F" w:rsidRPr="00BB547B" w:rsidTr="00C757E5">
        <w:tc>
          <w:tcPr>
            <w:tcW w:w="1276" w:type="dxa"/>
            <w:shd w:val="clear" w:color="auto" w:fill="auto"/>
            <w:vAlign w:val="center"/>
          </w:tcPr>
          <w:p w:rsidR="00D1311F" w:rsidRPr="00986737" w:rsidRDefault="00D1311F" w:rsidP="008B7B5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311F" w:rsidRPr="00986737" w:rsidRDefault="00D1311F" w:rsidP="008B7B5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1311F" w:rsidRPr="00986737" w:rsidRDefault="00D1311F" w:rsidP="008B7B59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1311F">
              <w:rPr>
                <w:rFonts w:ascii="Arial" w:hAnsi="Arial" w:cs="Arial"/>
                <w:sz w:val="24"/>
                <w:szCs w:val="24"/>
              </w:rPr>
              <w:t>eN-eM</w:t>
            </w:r>
            <w:proofErr w:type="spellEnd"/>
            <w:r w:rsidRPr="00D1311F">
              <w:rPr>
                <w:rFonts w:ascii="Arial" w:hAnsi="Arial" w:cs="Arial"/>
                <w:sz w:val="24"/>
                <w:szCs w:val="24"/>
              </w:rPr>
              <w:t xml:space="preserve"> Projekt Norbert Sawicki</w:t>
            </w:r>
          </w:p>
          <w:p w:rsidR="00D1311F" w:rsidRPr="00986737" w:rsidRDefault="00D1311F" w:rsidP="008B7B5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Rubinowa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311F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1311F" w:rsidRPr="00986737" w:rsidRDefault="00D1311F" w:rsidP="008B7B5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05-101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311F">
              <w:rPr>
                <w:rFonts w:ascii="Arial" w:hAnsi="Arial" w:cs="Arial"/>
                <w:sz w:val="24"/>
                <w:szCs w:val="24"/>
              </w:rPr>
              <w:t>Nowy Dwór Mazowiecki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1311F" w:rsidRPr="00986737" w:rsidRDefault="00D1311F" w:rsidP="008B7B5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88 068.00 zł</w:t>
            </w:r>
          </w:p>
        </w:tc>
      </w:tr>
      <w:tr w:rsidR="00D1311F" w:rsidRPr="00BB547B" w:rsidTr="00C757E5">
        <w:tc>
          <w:tcPr>
            <w:tcW w:w="1276" w:type="dxa"/>
            <w:shd w:val="clear" w:color="auto" w:fill="auto"/>
            <w:vAlign w:val="center"/>
          </w:tcPr>
          <w:p w:rsidR="00D1311F" w:rsidRPr="00986737" w:rsidRDefault="00D1311F" w:rsidP="008B7B5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311F" w:rsidRPr="00986737" w:rsidRDefault="00D1311F" w:rsidP="008B7B5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D1311F" w:rsidRPr="00986737" w:rsidRDefault="00D1311F" w:rsidP="008B7B59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1311F">
              <w:rPr>
                <w:rFonts w:ascii="Arial" w:hAnsi="Arial" w:cs="Arial"/>
                <w:sz w:val="24"/>
                <w:szCs w:val="24"/>
              </w:rPr>
              <w:t>eN-eM</w:t>
            </w:r>
            <w:proofErr w:type="spellEnd"/>
            <w:r w:rsidRPr="00D1311F">
              <w:rPr>
                <w:rFonts w:ascii="Arial" w:hAnsi="Arial" w:cs="Arial"/>
                <w:sz w:val="24"/>
                <w:szCs w:val="24"/>
              </w:rPr>
              <w:t xml:space="preserve"> Projekt Norbert Sawicki</w:t>
            </w:r>
          </w:p>
          <w:p w:rsidR="00D1311F" w:rsidRPr="00986737" w:rsidRDefault="00D1311F" w:rsidP="008B7B5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Rubinowa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311F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1311F" w:rsidRPr="00986737" w:rsidRDefault="00D1311F" w:rsidP="008B7B5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05-101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311F">
              <w:rPr>
                <w:rFonts w:ascii="Arial" w:hAnsi="Arial" w:cs="Arial"/>
                <w:sz w:val="24"/>
                <w:szCs w:val="24"/>
              </w:rPr>
              <w:t>Nowy Dwór Mazowiecki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1311F" w:rsidRPr="00986737" w:rsidRDefault="00D1311F" w:rsidP="008B7B5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11F">
              <w:rPr>
                <w:rFonts w:ascii="Arial" w:hAnsi="Arial" w:cs="Arial"/>
                <w:sz w:val="24"/>
                <w:szCs w:val="24"/>
              </w:rPr>
              <w:t>32 927.10 zł</w:t>
            </w:r>
          </w:p>
        </w:tc>
      </w:tr>
      <w:bookmarkEnd w:id="0"/>
    </w:tbl>
    <w:p w:rsidR="00C236D3" w:rsidRPr="00BB547B" w:rsidRDefault="00C236D3" w:rsidP="008B7B59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D30E4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985" w:right="851" w:bottom="567" w:left="1134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14E" w:rsidRDefault="00F2714E">
      <w:r>
        <w:separator/>
      </w:r>
    </w:p>
  </w:endnote>
  <w:endnote w:type="continuationSeparator" w:id="0">
    <w:p w:rsidR="00F2714E" w:rsidRDefault="00F27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E46" w:rsidRPr="00D30E46" w:rsidRDefault="008B7B59" w:rsidP="00D30E4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30E46" w:rsidRPr="00D30E46" w:rsidTr="00C757E5">
      <w:tc>
        <w:tcPr>
          <w:tcW w:w="0" w:type="auto"/>
          <w:shd w:val="clear" w:color="auto" w:fill="auto"/>
          <w:vAlign w:val="center"/>
        </w:tcPr>
        <w:p w:rsidR="00D30E46" w:rsidRPr="00D30E46" w:rsidRDefault="00D30E46" w:rsidP="00D30E4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30E46" w:rsidRPr="00D30E46" w:rsidRDefault="00D30E46" w:rsidP="00D30E4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30E4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30E46" w:rsidRPr="00D30E46" w:rsidRDefault="00D30E46" w:rsidP="00D30E4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30E46" w:rsidRPr="00D30E46" w:rsidRDefault="00D30E46" w:rsidP="00D30E4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30E46" w:rsidRPr="00D30E46" w:rsidRDefault="00D30E46" w:rsidP="00D30E46">
    <w:pPr>
      <w:spacing w:line="276" w:lineRule="auto"/>
      <w:rPr>
        <w:rFonts w:ascii="Roboto" w:hAnsi="Roboto"/>
        <w:b/>
        <w:bCs/>
        <w:sz w:val="24"/>
        <w:szCs w:val="24"/>
      </w:rPr>
    </w:pPr>
    <w:r w:rsidRPr="00D30E46">
      <w:rPr>
        <w:rFonts w:ascii="Roboto" w:hAnsi="Roboto"/>
        <w:b/>
        <w:bCs/>
        <w:sz w:val="24"/>
        <w:szCs w:val="18"/>
      </w:rPr>
      <w:t>Kanclerz Politechniki Częstochowskiej</w:t>
    </w:r>
  </w:p>
  <w:p w:rsidR="00D30E46" w:rsidRPr="00D30E46" w:rsidRDefault="008B7B59" w:rsidP="00D30E46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D30E46" w:rsidRPr="00D30E46">
      <w:rPr>
        <w:rFonts w:ascii="Roboto" w:hAnsi="Roboto"/>
        <w:sz w:val="24"/>
        <w:szCs w:val="24"/>
      </w:rPr>
      <w:t>ul. Gen. J.H. Dąbrowskiego 69, 42-201 Częstochowa</w:t>
    </w:r>
  </w:p>
  <w:p w:rsidR="00D30E46" w:rsidRPr="00D30E46" w:rsidRDefault="00D30E46" w:rsidP="00D30E46">
    <w:pPr>
      <w:spacing w:line="276" w:lineRule="auto"/>
      <w:rPr>
        <w:rFonts w:ascii="Arial" w:hAnsi="Arial"/>
        <w:noProof/>
        <w:sz w:val="24"/>
        <w:szCs w:val="24"/>
      </w:rPr>
    </w:pPr>
    <w:r w:rsidRPr="00D30E46">
      <w:rPr>
        <w:rFonts w:ascii="Roboto" w:hAnsi="Roboto"/>
        <w:sz w:val="24"/>
        <w:szCs w:val="24"/>
      </w:rPr>
      <w:t>tel. +48 34 325 02 56, e-mail: kanclerz@pcz.pl</w:t>
    </w:r>
  </w:p>
  <w:p w:rsidR="00D30E46" w:rsidRPr="00D30E46" w:rsidRDefault="00D30E46" w:rsidP="00D30E46">
    <w:pPr>
      <w:rPr>
        <w:rFonts w:ascii="Roboto" w:hAnsi="Roboto"/>
        <w:b/>
        <w:sz w:val="24"/>
        <w:szCs w:val="24"/>
      </w:rPr>
    </w:pPr>
    <w:r w:rsidRPr="00D30E46">
      <w:rPr>
        <w:rFonts w:ascii="Roboto" w:hAnsi="Roboto"/>
        <w:b/>
        <w:sz w:val="24"/>
        <w:szCs w:val="24"/>
      </w:rPr>
      <w:t>www.pcz.pl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B7B59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B7B59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2714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14E" w:rsidRDefault="00F2714E">
      <w:r>
        <w:separator/>
      </w:r>
    </w:p>
  </w:footnote>
  <w:footnote w:type="continuationSeparator" w:id="0">
    <w:p w:rsidR="00F2714E" w:rsidRDefault="00F271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E46" w:rsidRPr="00D30E46" w:rsidRDefault="008B7B59" w:rsidP="00D30E4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D30E46" w:rsidRPr="00D30E46" w:rsidRDefault="00D30E46" w:rsidP="00D30E46">
    <w:pPr>
      <w:spacing w:after="160" w:line="259" w:lineRule="auto"/>
      <w:rPr>
        <w:rFonts w:ascii="Arial" w:hAnsi="Arial"/>
        <w:sz w:val="22"/>
        <w:szCs w:val="22"/>
      </w:rPr>
    </w:pPr>
  </w:p>
  <w:p w:rsidR="00D1311F" w:rsidRDefault="00D131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714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B7B59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1311F"/>
    <w:rsid w:val="00D30E46"/>
    <w:rsid w:val="00D665F5"/>
    <w:rsid w:val="00D7128F"/>
    <w:rsid w:val="00EA3476"/>
    <w:rsid w:val="00F16C60"/>
    <w:rsid w:val="00F2714E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92357789-541D-47C1-B03E-60B038804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200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2024-08-02T10:28:00Z</dcterms:created>
  <dcterms:modified xsi:type="dcterms:W3CDTF">2024-08-02T10:28:00Z</dcterms:modified>
</cp:coreProperties>
</file>