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02FA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43374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43374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43374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33744" w:rsidRPr="007B107C" w:rsidTr="00F9126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33744" w:rsidRPr="007B107C" w:rsidRDefault="00433744" w:rsidP="00F9126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433744" w:rsidRPr="007B107C" w:rsidRDefault="00433744" w:rsidP="00F9126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3374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43374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43374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433744" w:rsidRPr="007B107C" w:rsidRDefault="00433744" w:rsidP="00F9126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433744" w:rsidRPr="007B107C" w:rsidRDefault="00433744" w:rsidP="00F9126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433744" w:rsidRPr="007B107C" w:rsidRDefault="00433744" w:rsidP="00F9126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43374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43374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psychologa na potrzeby projektu "Morze kompetencji - nowoczesne kształcenie dla potrzeb gospodarki morskiej"</w:t>
      </w:r>
      <w:r w:rsidR="001411A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433744" w:rsidRPr="0043374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1411A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105</w:t>
      </w:r>
      <w:r w:rsidR="00433744" w:rsidRPr="0043374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433744" w:rsidRPr="0043374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744" w:rsidRDefault="00433744" w:rsidP="00433744">
      <w:pPr>
        <w:spacing w:after="0" w:line="240" w:lineRule="auto"/>
      </w:pPr>
      <w:r>
        <w:separator/>
      </w:r>
    </w:p>
  </w:endnote>
  <w:endnote w:type="continuationSeparator" w:id="0">
    <w:p w:rsidR="00433744" w:rsidRDefault="00433744" w:rsidP="0043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744" w:rsidRDefault="004337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FAC" w:rsidRDefault="00302FAC">
    <w:pPr>
      <w:pStyle w:val="Stopka"/>
    </w:pPr>
  </w:p>
  <w:p w:rsidR="00433744" w:rsidRDefault="00302FAC">
    <w:pPr>
      <w:pStyle w:val="Stopka"/>
    </w:pPr>
    <w:r>
      <w:rPr>
        <w:noProof/>
      </w:rPr>
      <w:drawing>
        <wp:inline distT="0" distB="0" distL="0" distR="0" wp14:anchorId="5F1EDCF7" wp14:editId="02A88A31">
          <wp:extent cx="5760720" cy="55499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744" w:rsidRDefault="004337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744" w:rsidRDefault="00433744" w:rsidP="00433744">
      <w:pPr>
        <w:spacing w:after="0" w:line="240" w:lineRule="auto"/>
      </w:pPr>
      <w:r>
        <w:separator/>
      </w:r>
    </w:p>
  </w:footnote>
  <w:footnote w:type="continuationSeparator" w:id="0">
    <w:p w:rsidR="00433744" w:rsidRDefault="00433744" w:rsidP="0043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744" w:rsidRDefault="00433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FAC" w:rsidRDefault="00302FAC" w:rsidP="00302FAC">
    <w:pPr>
      <w:pStyle w:val="Nagwek"/>
    </w:pPr>
    <w:r>
      <w:rPr>
        <w:noProof/>
      </w:rPr>
      <w:drawing>
        <wp:inline distT="0" distB="0" distL="0" distR="0">
          <wp:extent cx="5762625" cy="790575"/>
          <wp:effectExtent l="0" t="0" r="9525" b="9525"/>
          <wp:docPr id="1" name="Obraz 1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744" w:rsidRDefault="00433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E3F"/>
    <w:rsid w:val="001411A8"/>
    <w:rsid w:val="002621C4"/>
    <w:rsid w:val="00302FAC"/>
    <w:rsid w:val="00433744"/>
    <w:rsid w:val="005C2E3F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B3EFF"/>
  <w15:chartTrackingRefBased/>
  <w15:docId w15:val="{A2215065-D6DC-46F8-8E59-4085026F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3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3744"/>
  </w:style>
  <w:style w:type="paragraph" w:styleId="Stopka">
    <w:name w:val="footer"/>
    <w:basedOn w:val="Normalny"/>
    <w:link w:val="StopkaZnak"/>
    <w:uiPriority w:val="99"/>
    <w:unhideWhenUsed/>
    <w:rsid w:val="00433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744"/>
  </w:style>
  <w:style w:type="paragraph" w:styleId="Tekstdymka">
    <w:name w:val="Balloon Text"/>
    <w:basedOn w:val="Normalny"/>
    <w:link w:val="TekstdymkaZnak"/>
    <w:uiPriority w:val="99"/>
    <w:semiHidden/>
    <w:unhideWhenUsed/>
    <w:rsid w:val="00141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1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392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Kolesińska Anna</cp:lastModifiedBy>
  <cp:revision>2</cp:revision>
  <cp:lastPrinted>2024-08-01T10:17:00Z</cp:lastPrinted>
  <dcterms:created xsi:type="dcterms:W3CDTF">2024-08-01T10:17:00Z</dcterms:created>
  <dcterms:modified xsi:type="dcterms:W3CDTF">2024-08-01T10:17:00Z</dcterms:modified>
</cp:coreProperties>
</file>