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3" w:rsidRPr="00057BDE" w:rsidRDefault="004F1B7B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 w:rsidRPr="00057BDE"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082273" w:rsidRPr="00057BD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82273" w:rsidRPr="00057BDE" w:rsidRDefault="004F1B7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082273" w:rsidRPr="00057BDE" w:rsidRDefault="004F1B7B">
            <w:p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057BD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57BD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57BD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082273" w:rsidRPr="00057BDE" w:rsidRDefault="004F1B7B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 w:rsidR="00057BD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 w:rsidRPr="00057BDE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4F1B7B">
      <w:pPr>
        <w:widowControl w:val="0"/>
        <w:autoSpaceDE w:val="0"/>
        <w:spacing w:before="360" w:after="120"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57BDE">
        <w:rPr>
          <w:rFonts w:ascii="Times New Roman" w:hAnsi="Times New Roman"/>
          <w:sz w:val="24"/>
          <w:szCs w:val="24"/>
        </w:rPr>
        <w:t>ustawy z dnia 11 września 2019 r. Prawo zamówień</w:t>
      </w:r>
      <w:r w:rsidR="00057BDE">
        <w:rPr>
          <w:rFonts w:ascii="Times New Roman" w:hAnsi="Times New Roman"/>
          <w:sz w:val="24"/>
          <w:szCs w:val="24"/>
        </w:rPr>
        <w:t xml:space="preserve"> publicznych (</w:t>
      </w:r>
      <w:proofErr w:type="spellStart"/>
      <w:r w:rsidR="00057BDE">
        <w:rPr>
          <w:rFonts w:ascii="Times New Roman" w:hAnsi="Times New Roman"/>
          <w:sz w:val="24"/>
          <w:szCs w:val="24"/>
        </w:rPr>
        <w:t>t.j</w:t>
      </w:r>
      <w:proofErr w:type="spellEnd"/>
      <w:r w:rsidR="00057BDE">
        <w:rPr>
          <w:rFonts w:ascii="Times New Roman" w:hAnsi="Times New Roman"/>
          <w:sz w:val="24"/>
          <w:szCs w:val="24"/>
        </w:rPr>
        <w:t>. Dz. U. z 2023 r. poz. 1605</w:t>
      </w:r>
      <w:r w:rsidRPr="00057BDE">
        <w:rPr>
          <w:rFonts w:ascii="Times New Roman" w:hAnsi="Times New Roman"/>
          <w:sz w:val="24"/>
          <w:szCs w:val="24"/>
        </w:rPr>
        <w:t>), że w ramach zamówienia</w:t>
      </w:r>
      <w:r w:rsidR="00D31651">
        <w:rPr>
          <w:rFonts w:ascii="Times New Roman" w:hAnsi="Times New Roman"/>
          <w:sz w:val="24"/>
          <w:szCs w:val="24"/>
        </w:rPr>
        <w:t>,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082273" w:rsidRPr="00057BDE" w:rsidRDefault="004F1B7B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leczniczych.”</w:t>
      </w:r>
      <w:bookmarkStart w:id="1" w:name="_GoBack"/>
      <w:bookmarkEnd w:id="1"/>
    </w:p>
    <w:p w:rsidR="00082273" w:rsidRPr="00057BDE" w:rsidRDefault="004F1B7B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5A5BB4">
        <w:rPr>
          <w:rFonts w:ascii="Times New Roman" w:hAnsi="Times New Roman"/>
          <w:sz w:val="24"/>
          <w:szCs w:val="24"/>
        </w:rPr>
        <w:t>PN/252/L/12/24</w:t>
      </w:r>
    </w:p>
    <w:p w:rsidR="00082273" w:rsidRPr="00057BDE" w:rsidRDefault="004F1B7B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następujące dostawy/usługi,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Wykaz realizowanych dostaw/usług</w:t>
            </w: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082273">
      <w:pPr>
        <w:widowControl w:val="0"/>
        <w:autoSpaceDE w:val="0"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82273" w:rsidRPr="00057BDE" w:rsidRDefault="00082273">
      <w:pPr>
        <w:widowControl w:val="0"/>
        <w:autoSpaceDE w:val="0"/>
        <w:spacing w:after="600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082273" w:rsidRPr="00057BDE" w:rsidRDefault="004F1B7B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082273" w:rsidRPr="00057BDE" w:rsidRDefault="004F1B7B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4F1B7B">
      <w:pPr>
        <w:spacing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082273" w:rsidRPr="00057BD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D40" w:rsidRDefault="00261D40">
      <w:pPr>
        <w:spacing w:after="0"/>
      </w:pPr>
      <w:r>
        <w:separator/>
      </w:r>
    </w:p>
  </w:endnote>
  <w:endnote w:type="continuationSeparator" w:id="0">
    <w:p w:rsidR="00261D40" w:rsidRDefault="00261D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49AC43" wp14:editId="69624487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=""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68BC" w:rsidRDefault="004F1B7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7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7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68BC" w:rsidRDefault="00261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D40" w:rsidRDefault="00261D40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261D40" w:rsidRDefault="00261D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Pr="00057BDE" w:rsidRDefault="00D31651">
    <w:pPr>
      <w:pStyle w:val="Nagwek"/>
      <w:rPr>
        <w:rFonts w:ascii="Times New Roman" w:hAnsi="Times New Roman"/>
      </w:rPr>
    </w:pPr>
    <w:r>
      <w:rPr>
        <w:rFonts w:ascii="Times New Roman" w:hAnsi="Times New Roman"/>
        <w:sz w:val="20"/>
        <w:szCs w:val="20"/>
      </w:rPr>
      <w:t>Znak sprawy PN/252/L/12/24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2273"/>
    <w:rsid w:val="00057BDE"/>
    <w:rsid w:val="00082273"/>
    <w:rsid w:val="001D1450"/>
    <w:rsid w:val="002557CB"/>
    <w:rsid w:val="00261D40"/>
    <w:rsid w:val="0034762C"/>
    <w:rsid w:val="004B2634"/>
    <w:rsid w:val="004F1B7B"/>
    <w:rsid w:val="00516F25"/>
    <w:rsid w:val="005A5BB4"/>
    <w:rsid w:val="00604539"/>
    <w:rsid w:val="007737FE"/>
    <w:rsid w:val="009D7C89"/>
    <w:rsid w:val="00A61E35"/>
    <w:rsid w:val="00CC41B0"/>
    <w:rsid w:val="00CC6549"/>
    <w:rsid w:val="00D31651"/>
    <w:rsid w:val="00E32D1A"/>
    <w:rsid w:val="00EB0AA0"/>
    <w:rsid w:val="00F0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2024-07-30T11:40:00Z</cp:lastPrinted>
  <dcterms:created xsi:type="dcterms:W3CDTF">2024-07-19T10:10:00Z</dcterms:created>
  <dcterms:modified xsi:type="dcterms:W3CDTF">2024-07-30T11:40:00Z</dcterms:modified>
</cp:coreProperties>
</file>