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AB0A8B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AB0A8B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AB0A8B">
        <w:rPr>
          <w:rFonts w:ascii="Arial" w:hAnsi="Arial" w:cs="Arial"/>
        </w:rPr>
        <w:t>2024-07-30</w:t>
      </w:r>
    </w:p>
    <w:p w:rsidR="00081D13" w:rsidRPr="00353FDC" w:rsidRDefault="00AB0A8B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AB0A8B">
        <w:rPr>
          <w:rFonts w:ascii="Arial" w:hAnsi="Arial" w:cs="Arial"/>
          <w:b/>
          <w:bCs/>
        </w:rPr>
        <w:t>Politechnika Częstochowska</w:t>
      </w:r>
    </w:p>
    <w:p w:rsidR="00081D13" w:rsidRPr="00353FDC" w:rsidRDefault="00AB0A8B" w:rsidP="00081D13">
      <w:pPr>
        <w:spacing w:line="360" w:lineRule="auto"/>
        <w:ind w:right="3969"/>
        <w:rPr>
          <w:rFonts w:ascii="Arial" w:hAnsi="Arial" w:cs="Arial"/>
        </w:rPr>
      </w:pPr>
      <w:r w:rsidRPr="00AB0A8B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AB0A8B">
        <w:rPr>
          <w:rFonts w:ascii="Arial" w:hAnsi="Arial" w:cs="Arial"/>
        </w:rPr>
        <w:t>69</w:t>
      </w:r>
    </w:p>
    <w:p w:rsidR="00081D13" w:rsidRPr="00353FDC" w:rsidRDefault="00AB0A8B" w:rsidP="00081D13">
      <w:pPr>
        <w:ind w:right="3969"/>
        <w:rPr>
          <w:rFonts w:ascii="Arial" w:hAnsi="Arial" w:cs="Arial"/>
        </w:rPr>
      </w:pPr>
      <w:r w:rsidRPr="00AB0A8B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AB0A8B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AB0A8B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B0A8B">
              <w:rPr>
                <w:rFonts w:ascii="Arial" w:hAnsi="Arial" w:cs="Arial"/>
                <w:bCs/>
              </w:rPr>
              <w:t>Roboty budowlane w zakresie dostosowania do obowiązujących warunków ochrony przeciwpożarowej budynku DS. Maluch</w:t>
            </w:r>
          </w:p>
        </w:tc>
      </w:tr>
      <w:tr w:rsidR="00AB0A8B" w:rsidRPr="00353FDC" w:rsidTr="00CD378C">
        <w:tc>
          <w:tcPr>
            <w:tcW w:w="2269" w:type="dxa"/>
            <w:shd w:val="clear" w:color="auto" w:fill="auto"/>
          </w:tcPr>
          <w:p w:rsidR="00AB0A8B" w:rsidRPr="00353FDC" w:rsidRDefault="00AB0A8B" w:rsidP="00CD378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AB0A8B" w:rsidRPr="00353FDC" w:rsidRDefault="00AB0A8B" w:rsidP="00CD378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B0A8B">
              <w:rPr>
                <w:rFonts w:ascii="Arial" w:hAnsi="Arial" w:cs="Arial"/>
                <w:bCs/>
              </w:rPr>
              <w:t>RK-NZ.261.27.2024.ŁZ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AB0A8B" w:rsidRPr="00AB0A8B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AB0A8B" w:rsidRPr="00AB0A8B">
        <w:rPr>
          <w:rFonts w:ascii="Arial" w:hAnsi="Arial" w:cs="Arial"/>
        </w:rPr>
        <w:t>(</w:t>
      </w:r>
      <w:proofErr w:type="spellStart"/>
      <w:r w:rsidR="00AB0A8B" w:rsidRPr="00AB0A8B">
        <w:rPr>
          <w:rFonts w:ascii="Arial" w:hAnsi="Arial" w:cs="Arial"/>
        </w:rPr>
        <w:t>t.j</w:t>
      </w:r>
      <w:proofErr w:type="spellEnd"/>
      <w:r w:rsidR="00AB0A8B" w:rsidRPr="00AB0A8B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B0A8B" w:rsidRPr="00E1738E" w:rsidTr="00CD378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AB0A8B" w:rsidRDefault="00AB0A8B" w:rsidP="00CD378C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AB0A8B">
              <w:rPr>
                <w:rFonts w:ascii="Arial" w:hAnsi="Arial" w:cs="Arial"/>
                <w:b/>
              </w:rPr>
              <w:lastRenderedPageBreak/>
              <w:t>CZĘSTOBUD Sp. z o.o.</w:t>
            </w:r>
          </w:p>
          <w:p w:rsidR="00AB0A8B" w:rsidRPr="00AC1F4A" w:rsidRDefault="00AB0A8B" w:rsidP="00CD378C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AB0A8B">
              <w:rPr>
                <w:rFonts w:ascii="Arial" w:hAnsi="Arial" w:cs="Arial"/>
                <w:bCs/>
              </w:rPr>
              <w:t>al. Bohaterów Monte Cassino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AB0A8B">
              <w:rPr>
                <w:rFonts w:ascii="Arial" w:hAnsi="Arial" w:cs="Arial"/>
                <w:bCs/>
              </w:rPr>
              <w:t>40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AB0A8B" w:rsidRPr="00E1738E" w:rsidRDefault="00AB0A8B" w:rsidP="00CD378C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AB0A8B">
              <w:rPr>
                <w:rFonts w:ascii="Arial" w:hAnsi="Arial" w:cs="Arial"/>
                <w:bCs/>
              </w:rPr>
              <w:t>42-200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AB0A8B">
              <w:rPr>
                <w:rFonts w:ascii="Arial" w:hAnsi="Arial" w:cs="Arial"/>
                <w:bCs/>
              </w:rPr>
              <w:t>Częstochowa</w:t>
            </w:r>
          </w:p>
          <w:p w:rsidR="00AB0A8B" w:rsidRPr="00BC506C" w:rsidRDefault="00AB0A8B" w:rsidP="00CD378C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AB0A8B">
              <w:rPr>
                <w:rFonts w:ascii="Arial" w:hAnsi="Arial" w:cs="Arial"/>
                <w:b/>
              </w:rPr>
              <w:t>7 494 445.77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AB0A8B" w:rsidRPr="00E1738E" w:rsidRDefault="00AB0A8B" w:rsidP="00CD378C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AB0A8B" w:rsidRPr="00E1738E" w:rsidRDefault="00AB0A8B" w:rsidP="00CD378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AB0A8B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081D13" w:rsidRPr="00E52F92" w:rsidRDefault="00081D13" w:rsidP="00E52F92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E52F92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E52F92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678"/>
        <w:gridCol w:w="1417"/>
        <w:gridCol w:w="1418"/>
        <w:gridCol w:w="1701"/>
      </w:tblGrid>
      <w:tr w:rsidR="00E52F92" w:rsidRPr="00E52F92" w:rsidTr="00E52F92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E52F92" w:rsidRPr="00E52F92" w:rsidRDefault="00E52F92" w:rsidP="00E52F9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E52F92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678" w:type="dxa"/>
            <w:shd w:val="clear" w:color="auto" w:fill="F2F2F2"/>
            <w:vAlign w:val="center"/>
          </w:tcPr>
          <w:p w:rsidR="00E52F92" w:rsidRPr="00E52F92" w:rsidRDefault="00E52F92" w:rsidP="00E52F9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2F92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E52F92" w:rsidRPr="00E52F92" w:rsidRDefault="00E52F92" w:rsidP="00E52F92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52F92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E52F92" w:rsidRPr="00E52F92" w:rsidRDefault="00E52F92" w:rsidP="00E52F92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52F92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  <w:bookmarkStart w:id="3" w:name="_GoBack"/>
            <w:bookmarkEnd w:id="3"/>
          </w:p>
        </w:tc>
        <w:tc>
          <w:tcPr>
            <w:tcW w:w="1701" w:type="dxa"/>
            <w:shd w:val="clear" w:color="auto" w:fill="F2F2F2"/>
            <w:vAlign w:val="center"/>
          </w:tcPr>
          <w:p w:rsidR="00E52F92" w:rsidRPr="00E52F92" w:rsidRDefault="00E52F92" w:rsidP="00E52F9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2F92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E52F92" w:rsidRPr="00E52F92" w:rsidTr="00E52F92">
        <w:tc>
          <w:tcPr>
            <w:tcW w:w="851" w:type="dxa"/>
            <w:vAlign w:val="center"/>
          </w:tcPr>
          <w:p w:rsidR="00E52F92" w:rsidRPr="00E52F92" w:rsidRDefault="00E52F92" w:rsidP="00E52F9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2F9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678" w:type="dxa"/>
            <w:vAlign w:val="center"/>
          </w:tcPr>
          <w:p w:rsidR="00E52F92" w:rsidRPr="00E52F92" w:rsidRDefault="00E52F92" w:rsidP="00E52F92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52F92">
              <w:rPr>
                <w:rFonts w:ascii="Arial" w:hAnsi="Arial" w:cs="Arial"/>
                <w:b/>
                <w:sz w:val="24"/>
                <w:szCs w:val="24"/>
              </w:rPr>
              <w:t>CZĘSTOBUD Sp. z o.o.</w:t>
            </w:r>
          </w:p>
          <w:p w:rsidR="00E52F92" w:rsidRPr="00E52F92" w:rsidRDefault="00E52F92" w:rsidP="00E52F92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52F92">
              <w:rPr>
                <w:rFonts w:ascii="Arial" w:hAnsi="Arial" w:cs="Arial"/>
                <w:bCs/>
                <w:sz w:val="24"/>
                <w:szCs w:val="24"/>
              </w:rPr>
              <w:t>al. Bohaterów Monte Cassino</w:t>
            </w:r>
            <w:r w:rsidRPr="00E52F9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52F92">
              <w:rPr>
                <w:rFonts w:ascii="Arial" w:hAnsi="Arial" w:cs="Arial"/>
                <w:bCs/>
                <w:sz w:val="24"/>
                <w:szCs w:val="24"/>
              </w:rPr>
              <w:t>40</w:t>
            </w:r>
            <w:r w:rsidRPr="00E52F9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E52F92" w:rsidRPr="00E52F92" w:rsidRDefault="00E52F92" w:rsidP="00E52F92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52F92">
              <w:rPr>
                <w:rFonts w:ascii="Arial" w:hAnsi="Arial" w:cs="Arial"/>
                <w:bCs/>
                <w:sz w:val="24"/>
                <w:szCs w:val="24"/>
              </w:rPr>
              <w:t>42-200</w:t>
            </w:r>
            <w:r w:rsidRPr="00E52F9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52F92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417" w:type="dxa"/>
            <w:vAlign w:val="center"/>
          </w:tcPr>
          <w:p w:rsidR="00E52F92" w:rsidRPr="00E52F92" w:rsidRDefault="00E52F92" w:rsidP="00E52F9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2F92">
              <w:rPr>
                <w:rFonts w:ascii="Arial" w:hAnsi="Arial" w:cs="Arial"/>
                <w:sz w:val="24"/>
                <w:szCs w:val="24"/>
              </w:rPr>
              <w:t xml:space="preserve">  90,00</w:t>
            </w:r>
          </w:p>
        </w:tc>
        <w:tc>
          <w:tcPr>
            <w:tcW w:w="1418" w:type="dxa"/>
            <w:vAlign w:val="center"/>
          </w:tcPr>
          <w:p w:rsidR="00E52F92" w:rsidRPr="00E52F92" w:rsidRDefault="00E52F92" w:rsidP="00E52F9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2F92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:rsidR="00E52F92" w:rsidRPr="00E52F92" w:rsidRDefault="00E52F92" w:rsidP="00E52F9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2F92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E52F92" w:rsidRPr="00E52F92" w:rsidTr="00E52F92">
        <w:tc>
          <w:tcPr>
            <w:tcW w:w="851" w:type="dxa"/>
            <w:vAlign w:val="center"/>
          </w:tcPr>
          <w:p w:rsidR="00E52F92" w:rsidRPr="00E52F92" w:rsidRDefault="00E52F92" w:rsidP="00E52F9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2F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vAlign w:val="center"/>
          </w:tcPr>
          <w:p w:rsidR="00E52F92" w:rsidRPr="00E52F92" w:rsidRDefault="00E52F92" w:rsidP="00E52F92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52F92">
              <w:rPr>
                <w:rFonts w:ascii="Arial" w:hAnsi="Arial" w:cs="Arial"/>
                <w:b/>
                <w:sz w:val="24"/>
                <w:szCs w:val="24"/>
              </w:rPr>
              <w:t>F.U.H. "DZIEDZICKI" Marcin Dziedzicki</w:t>
            </w:r>
          </w:p>
          <w:p w:rsidR="00E52F92" w:rsidRPr="00E52F92" w:rsidRDefault="00E52F92" w:rsidP="00E52F92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52F92">
              <w:rPr>
                <w:rFonts w:ascii="Arial" w:hAnsi="Arial" w:cs="Arial"/>
                <w:bCs/>
                <w:sz w:val="24"/>
                <w:szCs w:val="24"/>
              </w:rPr>
              <w:t>Stawowa</w:t>
            </w:r>
            <w:r w:rsidRPr="00E52F9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52F92">
              <w:rPr>
                <w:rFonts w:ascii="Arial" w:hAnsi="Arial" w:cs="Arial"/>
                <w:bCs/>
                <w:sz w:val="24"/>
                <w:szCs w:val="24"/>
              </w:rPr>
              <w:t>8</w:t>
            </w:r>
            <w:r w:rsidRPr="00E52F9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E52F92" w:rsidRPr="00E52F92" w:rsidRDefault="00E52F92" w:rsidP="00E52F92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52F92">
              <w:rPr>
                <w:rFonts w:ascii="Arial" w:hAnsi="Arial" w:cs="Arial"/>
                <w:bCs/>
                <w:sz w:val="24"/>
                <w:szCs w:val="24"/>
              </w:rPr>
              <w:t>42-274</w:t>
            </w:r>
            <w:r w:rsidRPr="00E52F9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52F92">
              <w:rPr>
                <w:rFonts w:ascii="Arial" w:hAnsi="Arial" w:cs="Arial"/>
                <w:bCs/>
                <w:sz w:val="24"/>
                <w:szCs w:val="24"/>
              </w:rPr>
              <w:t>Konopiska</w:t>
            </w:r>
          </w:p>
        </w:tc>
        <w:tc>
          <w:tcPr>
            <w:tcW w:w="1417" w:type="dxa"/>
            <w:vAlign w:val="center"/>
          </w:tcPr>
          <w:p w:rsidR="00E52F92" w:rsidRPr="00E52F92" w:rsidRDefault="00E52F92" w:rsidP="00E52F9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2F92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:rsidR="00E52F92" w:rsidRPr="00E52F92" w:rsidRDefault="00E52F92" w:rsidP="00E52F9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2F92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E52F92" w:rsidRPr="00E52F92" w:rsidRDefault="00E52F92" w:rsidP="00E52F9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2F92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52F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924" w:bottom="1418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749D" w:rsidRDefault="0024749D">
      <w:r>
        <w:separator/>
      </w:r>
    </w:p>
  </w:endnote>
  <w:endnote w:type="continuationSeparator" w:id="0">
    <w:p w:rsidR="0024749D" w:rsidRDefault="00247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A8B" w:rsidRDefault="00AB0A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F92" w:rsidRDefault="00E52F92" w:rsidP="00E52F92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52F92" w:rsidTr="00CD378C">
      <w:tc>
        <w:tcPr>
          <w:tcW w:w="0" w:type="auto"/>
          <w:shd w:val="clear" w:color="auto" w:fill="auto"/>
          <w:vAlign w:val="center"/>
        </w:tcPr>
        <w:p w:rsidR="00E52F92" w:rsidRPr="00B44D15" w:rsidRDefault="00E52F92" w:rsidP="00E52F92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52F92" w:rsidRPr="00B7388A" w:rsidRDefault="00E52F92" w:rsidP="00E52F92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E52F92" w:rsidRPr="00AB1BF2" w:rsidRDefault="00E52F92" w:rsidP="00E52F92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52F92" w:rsidRPr="0099535B" w:rsidRDefault="00E52F92" w:rsidP="00E52F92">
          <w:pPr>
            <w:pStyle w:val="Bezodstpw"/>
            <w:jc w:val="center"/>
            <w:rPr>
              <w:noProof/>
            </w:rPr>
          </w:pPr>
        </w:p>
      </w:tc>
    </w:tr>
  </w:tbl>
  <w:p w:rsidR="00E52F92" w:rsidRPr="008F758E" w:rsidRDefault="00E52F92" w:rsidP="00E52F92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E52F92" w:rsidRPr="008F758E" w:rsidRDefault="00E52F92" w:rsidP="00E52F92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E52F92" w:rsidRPr="00D57C24" w:rsidRDefault="00E52F92" w:rsidP="00E52F92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E52F92" w:rsidRPr="00B7388A" w:rsidRDefault="00E52F92" w:rsidP="00E52F92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A8B" w:rsidRDefault="00AB0A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749D" w:rsidRDefault="0024749D">
      <w:r>
        <w:separator/>
      </w:r>
    </w:p>
  </w:footnote>
  <w:footnote w:type="continuationSeparator" w:id="0">
    <w:p w:rsidR="0024749D" w:rsidRDefault="002474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A8B" w:rsidRDefault="00AB0A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F92" w:rsidRPr="0062295F" w:rsidRDefault="00E52F92" w:rsidP="00E52F9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AB0A8B" w:rsidRDefault="00AB0A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A8B" w:rsidRDefault="00AB0A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749D"/>
    <w:rsid w:val="00005838"/>
    <w:rsid w:val="00022322"/>
    <w:rsid w:val="00042497"/>
    <w:rsid w:val="00081D13"/>
    <w:rsid w:val="000C1E6F"/>
    <w:rsid w:val="000E4E56"/>
    <w:rsid w:val="001A1468"/>
    <w:rsid w:val="001B7815"/>
    <w:rsid w:val="0024749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A8B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52F92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0D54BE5"/>
  <w15:chartTrackingRefBased/>
  <w15:docId w15:val="{65BC7ED2-4622-4B44-AAAD-C3348AAB5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E52F92"/>
    <w:rPr>
      <w:sz w:val="24"/>
      <w:szCs w:val="24"/>
    </w:rPr>
  </w:style>
  <w:style w:type="paragraph" w:styleId="Bezodstpw">
    <w:name w:val="No Spacing"/>
    <w:uiPriority w:val="1"/>
    <w:qFormat/>
    <w:rsid w:val="00E52F92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2024-07-30T11:21:00Z</cp:lastPrinted>
  <dcterms:created xsi:type="dcterms:W3CDTF">2024-07-30T11:21:00Z</dcterms:created>
  <dcterms:modified xsi:type="dcterms:W3CDTF">2024-07-30T11:21:00Z</dcterms:modified>
</cp:coreProperties>
</file>