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8E3FCD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6E3D1F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E3D1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6E3D1F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E3D1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E3D1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6E3D1F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E3D1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E3D1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E3D1F" w:rsidRPr="007B107C" w:rsidTr="006837E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E3D1F" w:rsidRPr="007B107C" w:rsidRDefault="006E3D1F" w:rsidP="006837E5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6E3D1F" w:rsidRPr="007B107C" w:rsidRDefault="006E3D1F" w:rsidP="006837E5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E3D1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6E3D1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6E3D1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6E3D1F" w:rsidRPr="007B107C" w:rsidRDefault="006E3D1F" w:rsidP="006837E5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6E3D1F" w:rsidRPr="007B107C" w:rsidRDefault="006E3D1F" w:rsidP="006837E5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6E3D1F" w:rsidRPr="007B107C" w:rsidRDefault="006E3D1F" w:rsidP="006837E5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6E3D1F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6E3D1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cateringowa podczas Dnia Małego Studenta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6E3D1F" w:rsidRPr="006E3D1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CRZP/104/2024/AZP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6E3D1F" w:rsidRPr="006E3D1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3D1F" w:rsidRDefault="006E3D1F" w:rsidP="006E3D1F">
      <w:pPr>
        <w:spacing w:after="0" w:line="240" w:lineRule="auto"/>
      </w:pPr>
      <w:r>
        <w:separator/>
      </w:r>
    </w:p>
  </w:endnote>
  <w:endnote w:type="continuationSeparator" w:id="0">
    <w:p w:rsidR="006E3D1F" w:rsidRDefault="006E3D1F" w:rsidP="006E3D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D1F" w:rsidRDefault="006E3D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D1F" w:rsidRDefault="006E3D1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D1F" w:rsidRDefault="006E3D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3D1F" w:rsidRDefault="006E3D1F" w:rsidP="006E3D1F">
      <w:pPr>
        <w:spacing w:after="0" w:line="240" w:lineRule="auto"/>
      </w:pPr>
      <w:r>
        <w:separator/>
      </w:r>
    </w:p>
  </w:footnote>
  <w:footnote w:type="continuationSeparator" w:id="0">
    <w:p w:rsidR="006E3D1F" w:rsidRDefault="006E3D1F" w:rsidP="006E3D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D1F" w:rsidRDefault="006E3D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D1F" w:rsidRDefault="006E3D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D1F" w:rsidRDefault="006E3D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44C"/>
    <w:rsid w:val="002621C4"/>
    <w:rsid w:val="006E3D1F"/>
    <w:rsid w:val="007B107C"/>
    <w:rsid w:val="007C7D43"/>
    <w:rsid w:val="00843802"/>
    <w:rsid w:val="008750B3"/>
    <w:rsid w:val="008E3FCD"/>
    <w:rsid w:val="00B0744C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1168954A-92B0-427C-8CFA-67B50248E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3D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3D1F"/>
  </w:style>
  <w:style w:type="paragraph" w:styleId="Stopka">
    <w:name w:val="footer"/>
    <w:basedOn w:val="Normalny"/>
    <w:link w:val="StopkaZnak"/>
    <w:uiPriority w:val="99"/>
    <w:unhideWhenUsed/>
    <w:rsid w:val="006E3D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3D1F"/>
  </w:style>
  <w:style w:type="paragraph" w:styleId="Tekstdymka">
    <w:name w:val="Balloon Text"/>
    <w:basedOn w:val="Normalny"/>
    <w:link w:val="TekstdymkaZnak"/>
    <w:uiPriority w:val="99"/>
    <w:semiHidden/>
    <w:unhideWhenUsed/>
    <w:rsid w:val="008E3F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3F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383</Words>
  <Characters>2301</Characters>
  <Application>Microsoft Office Word</Application>
  <DocSecurity>0</DocSecurity>
  <Lines>19</Lines>
  <Paragraphs>5</Paragraphs>
  <ScaleCrop>false</ScaleCrop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2024-07-29T06:19:00Z</cp:lastPrinted>
  <dcterms:created xsi:type="dcterms:W3CDTF">2024-07-29T06:19:00Z</dcterms:created>
  <dcterms:modified xsi:type="dcterms:W3CDTF">2024-07-29T06:19:00Z</dcterms:modified>
</cp:coreProperties>
</file>