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8C049F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8C049F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8C049F">
        <w:rPr>
          <w:rFonts w:ascii="Arial" w:hAnsi="Arial" w:cs="Arial"/>
        </w:rPr>
        <w:t>2024-07-29</w:t>
      </w:r>
    </w:p>
    <w:p w:rsidR="00081D13" w:rsidRPr="00353FDC" w:rsidRDefault="008C049F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8C049F">
        <w:rPr>
          <w:rFonts w:ascii="Arial" w:hAnsi="Arial" w:cs="Arial"/>
          <w:b/>
          <w:bCs/>
        </w:rPr>
        <w:t>Politechnika Częstochowska</w:t>
      </w:r>
    </w:p>
    <w:p w:rsidR="00081D13" w:rsidRPr="00353FDC" w:rsidRDefault="008C049F" w:rsidP="00081D13">
      <w:pPr>
        <w:spacing w:line="360" w:lineRule="auto"/>
        <w:ind w:right="3969"/>
        <w:rPr>
          <w:rFonts w:ascii="Arial" w:hAnsi="Arial" w:cs="Arial"/>
        </w:rPr>
      </w:pPr>
      <w:r w:rsidRPr="008C049F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8C049F">
        <w:rPr>
          <w:rFonts w:ascii="Arial" w:hAnsi="Arial" w:cs="Arial"/>
        </w:rPr>
        <w:t>69</w:t>
      </w:r>
    </w:p>
    <w:p w:rsidR="00081D13" w:rsidRPr="00353FDC" w:rsidRDefault="008C049F" w:rsidP="00081D13">
      <w:pPr>
        <w:ind w:right="3969"/>
        <w:rPr>
          <w:rFonts w:ascii="Arial" w:hAnsi="Arial" w:cs="Arial"/>
        </w:rPr>
      </w:pPr>
      <w:r w:rsidRPr="008C049F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8C049F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8C049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C049F">
              <w:rPr>
                <w:rFonts w:ascii="Arial" w:hAnsi="Arial" w:cs="Arial"/>
                <w:bCs/>
              </w:rPr>
              <w:t xml:space="preserve">Dostawa licencji do systemu ARAMIS 8G driver oraz przedłużenie Software </w:t>
            </w:r>
            <w:proofErr w:type="spellStart"/>
            <w:r w:rsidRPr="008C049F">
              <w:rPr>
                <w:rFonts w:ascii="Arial" w:hAnsi="Arial" w:cs="Arial"/>
                <w:bCs/>
              </w:rPr>
              <w:t>Coverage</w:t>
            </w:r>
            <w:proofErr w:type="spellEnd"/>
            <w:r w:rsidRPr="008C049F">
              <w:rPr>
                <w:rFonts w:ascii="Arial" w:hAnsi="Arial" w:cs="Arial"/>
                <w:bCs/>
              </w:rPr>
              <w:t xml:space="preserve"> dla Wydziału Budownictwa Politechniki Częstochowskiej</w:t>
            </w:r>
          </w:p>
        </w:tc>
      </w:tr>
      <w:tr w:rsidR="008C049F" w:rsidRPr="00353FDC" w:rsidTr="0086553E">
        <w:tc>
          <w:tcPr>
            <w:tcW w:w="2269" w:type="dxa"/>
            <w:shd w:val="clear" w:color="auto" w:fill="auto"/>
          </w:tcPr>
          <w:p w:rsidR="008C049F" w:rsidRPr="00353FDC" w:rsidRDefault="008C049F" w:rsidP="0086553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8C049F" w:rsidRPr="00353FDC" w:rsidRDefault="008C049F" w:rsidP="0086553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C049F">
              <w:rPr>
                <w:rFonts w:ascii="Arial" w:hAnsi="Arial" w:cs="Arial"/>
                <w:bCs/>
              </w:rPr>
              <w:t>RK-NZ.261.43.2024.MM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8C049F" w:rsidRPr="008C049F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8C049F" w:rsidRPr="008C049F">
        <w:rPr>
          <w:rFonts w:ascii="Arial" w:hAnsi="Arial" w:cs="Arial"/>
        </w:rPr>
        <w:t>(</w:t>
      </w:r>
      <w:proofErr w:type="spellStart"/>
      <w:r w:rsidR="008C049F" w:rsidRPr="008C049F">
        <w:rPr>
          <w:rFonts w:ascii="Arial" w:hAnsi="Arial" w:cs="Arial"/>
        </w:rPr>
        <w:t>t.j</w:t>
      </w:r>
      <w:proofErr w:type="spellEnd"/>
      <w:r w:rsidR="008C049F" w:rsidRPr="008C049F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C049F" w:rsidRPr="00E1738E" w:rsidTr="008655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8C049F" w:rsidRDefault="008C049F" w:rsidP="0086553E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8C049F">
              <w:rPr>
                <w:rFonts w:ascii="Arial" w:hAnsi="Arial" w:cs="Arial"/>
                <w:b/>
              </w:rPr>
              <w:lastRenderedPageBreak/>
              <w:t>Carl Zeiss Sp. z o.o.</w:t>
            </w:r>
          </w:p>
          <w:p w:rsidR="008C049F" w:rsidRPr="00AC1F4A" w:rsidRDefault="008C049F" w:rsidP="0086553E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8C049F">
              <w:rPr>
                <w:rFonts w:ascii="Arial" w:hAnsi="Arial" w:cs="Arial"/>
                <w:bCs/>
              </w:rPr>
              <w:t>Naramowicka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C049F">
              <w:rPr>
                <w:rFonts w:ascii="Arial" w:hAnsi="Arial" w:cs="Arial"/>
                <w:bCs/>
              </w:rPr>
              <w:t>76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8C049F" w:rsidRPr="00E1738E" w:rsidRDefault="008C049F" w:rsidP="0086553E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8C049F">
              <w:rPr>
                <w:rFonts w:ascii="Arial" w:hAnsi="Arial" w:cs="Arial"/>
                <w:bCs/>
              </w:rPr>
              <w:t>61-622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C049F">
              <w:rPr>
                <w:rFonts w:ascii="Arial" w:hAnsi="Arial" w:cs="Arial"/>
                <w:bCs/>
              </w:rPr>
              <w:t>Poznań</w:t>
            </w:r>
          </w:p>
          <w:p w:rsidR="008C049F" w:rsidRPr="00BC506C" w:rsidRDefault="008C049F" w:rsidP="0086553E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8C049F">
              <w:rPr>
                <w:rFonts w:ascii="Arial" w:hAnsi="Arial" w:cs="Arial"/>
                <w:b/>
              </w:rPr>
              <w:t>215 000.00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BF6641" w:rsidRDefault="00BF6641" w:rsidP="0086553E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</w:p>
          <w:p w:rsidR="008C049F" w:rsidRPr="00E1738E" w:rsidRDefault="008C049F" w:rsidP="0086553E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BF6641" w:rsidRDefault="008C049F" w:rsidP="008655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8C049F">
              <w:rPr>
                <w:rFonts w:ascii="Arial" w:hAnsi="Arial" w:cs="Arial"/>
              </w:rPr>
              <w:t>Wybrana oferta jest ofertą najkorzystniejszą, a jednocześnie jedyną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  <w:p w:rsidR="00BF6641" w:rsidRPr="00BF6641" w:rsidRDefault="00BF6641" w:rsidP="00BF6641"/>
          <w:p w:rsidR="00BF6641" w:rsidRPr="00BF6641" w:rsidRDefault="00BF6641" w:rsidP="00BF6641"/>
          <w:p w:rsidR="008C049F" w:rsidRPr="00BF6641" w:rsidRDefault="008C049F" w:rsidP="00BF6641"/>
        </w:tc>
      </w:tr>
    </w:tbl>
    <w:p w:rsidR="00081D13" w:rsidRPr="00BF6641" w:rsidRDefault="00081D13" w:rsidP="00BF6641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BF6641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BF6641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3969"/>
        <w:gridCol w:w="2410"/>
        <w:gridCol w:w="1985"/>
      </w:tblGrid>
      <w:tr w:rsidR="00BF6641" w:rsidRPr="00BF6641" w:rsidTr="00BF6641">
        <w:trPr>
          <w:trHeight w:val="510"/>
        </w:trPr>
        <w:tc>
          <w:tcPr>
            <w:tcW w:w="1701" w:type="dxa"/>
            <w:shd w:val="clear" w:color="auto" w:fill="F2F2F2"/>
            <w:vAlign w:val="center"/>
          </w:tcPr>
          <w:p w:rsidR="00BF6641" w:rsidRPr="00BF6641" w:rsidRDefault="00BF6641" w:rsidP="00BF664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BF6641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BF6641" w:rsidRPr="00BF6641" w:rsidRDefault="00BF6641" w:rsidP="00BF664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6641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BF6641" w:rsidRPr="00BF6641" w:rsidRDefault="00BF6641" w:rsidP="00BF6641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F6641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shd w:val="clear" w:color="auto" w:fill="F2F2F2"/>
            <w:vAlign w:val="center"/>
          </w:tcPr>
          <w:p w:rsidR="00BF6641" w:rsidRPr="00BF6641" w:rsidRDefault="00BF6641" w:rsidP="00BF664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6641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BF6641" w:rsidRPr="00BF6641" w:rsidTr="00BF6641">
        <w:tc>
          <w:tcPr>
            <w:tcW w:w="1701" w:type="dxa"/>
            <w:vAlign w:val="center"/>
          </w:tcPr>
          <w:p w:rsidR="00BF6641" w:rsidRPr="00BF6641" w:rsidRDefault="00BF6641" w:rsidP="00BF664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664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vAlign w:val="center"/>
          </w:tcPr>
          <w:p w:rsidR="00BF6641" w:rsidRPr="00BF6641" w:rsidRDefault="00BF6641" w:rsidP="00BF6641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F6641">
              <w:rPr>
                <w:rFonts w:ascii="Arial" w:hAnsi="Arial" w:cs="Arial"/>
                <w:b/>
                <w:sz w:val="24"/>
                <w:szCs w:val="24"/>
              </w:rPr>
              <w:t>Carl Zeiss Sp. z o.o.</w:t>
            </w:r>
          </w:p>
          <w:p w:rsidR="00BF6641" w:rsidRPr="00BF6641" w:rsidRDefault="00BF6641" w:rsidP="00BF664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6641">
              <w:rPr>
                <w:rFonts w:ascii="Arial" w:hAnsi="Arial" w:cs="Arial"/>
                <w:bCs/>
                <w:sz w:val="24"/>
                <w:szCs w:val="24"/>
              </w:rPr>
              <w:t>Naramowicka</w:t>
            </w:r>
            <w:r w:rsidRPr="00BF664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F6641">
              <w:rPr>
                <w:rFonts w:ascii="Arial" w:hAnsi="Arial" w:cs="Arial"/>
                <w:bCs/>
                <w:sz w:val="24"/>
                <w:szCs w:val="24"/>
              </w:rPr>
              <w:t>76</w:t>
            </w:r>
            <w:r w:rsidRPr="00BF664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F6641" w:rsidRPr="00BF6641" w:rsidRDefault="00BF6641" w:rsidP="00BF664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6641">
              <w:rPr>
                <w:rFonts w:ascii="Arial" w:hAnsi="Arial" w:cs="Arial"/>
                <w:bCs/>
                <w:sz w:val="24"/>
                <w:szCs w:val="24"/>
              </w:rPr>
              <w:t>61-622</w:t>
            </w:r>
            <w:r w:rsidRPr="00BF664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F6641">
              <w:rPr>
                <w:rFonts w:ascii="Arial" w:hAnsi="Arial" w:cs="Arial"/>
                <w:bCs/>
                <w:sz w:val="24"/>
                <w:szCs w:val="24"/>
              </w:rPr>
              <w:t>Poznań</w:t>
            </w:r>
          </w:p>
        </w:tc>
        <w:tc>
          <w:tcPr>
            <w:tcW w:w="2410" w:type="dxa"/>
            <w:vAlign w:val="center"/>
          </w:tcPr>
          <w:p w:rsidR="00BF6641" w:rsidRPr="00BF6641" w:rsidRDefault="00BF6641" w:rsidP="00BF664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6641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:rsidR="00BF6641" w:rsidRPr="00BF6641" w:rsidRDefault="00BF6641" w:rsidP="00BF664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6641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3" w:name="_GoBack"/>
      <w:bookmarkEnd w:id="0"/>
      <w:bookmarkEnd w:id="3"/>
    </w:p>
    <w:sectPr w:rsidR="008642B3" w:rsidRPr="00005838" w:rsidSect="00BF664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B11" w:rsidRDefault="006F1B11">
      <w:r>
        <w:separator/>
      </w:r>
    </w:p>
  </w:endnote>
  <w:endnote w:type="continuationSeparator" w:id="0">
    <w:p w:rsidR="006F1B11" w:rsidRDefault="006F1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49F" w:rsidRDefault="008C04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6641" w:rsidRDefault="00BF6641" w:rsidP="00BF664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F6641" w:rsidTr="0086553E">
      <w:tc>
        <w:tcPr>
          <w:tcW w:w="0" w:type="auto"/>
          <w:shd w:val="clear" w:color="auto" w:fill="auto"/>
          <w:vAlign w:val="center"/>
        </w:tcPr>
        <w:p w:rsidR="00BF6641" w:rsidRPr="00B44D15" w:rsidRDefault="00BF6641" w:rsidP="00BF664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F6641" w:rsidRPr="00B7388A" w:rsidRDefault="00BF6641" w:rsidP="00BF6641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BF6641" w:rsidRPr="00AB1BF2" w:rsidRDefault="00BF6641" w:rsidP="00BF664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F6641" w:rsidRPr="0099535B" w:rsidRDefault="00BF6641" w:rsidP="00BF6641">
          <w:pPr>
            <w:pStyle w:val="Bezodstpw"/>
            <w:jc w:val="center"/>
            <w:rPr>
              <w:noProof/>
            </w:rPr>
          </w:pPr>
        </w:p>
      </w:tc>
    </w:tr>
  </w:tbl>
  <w:p w:rsidR="00BF6641" w:rsidRPr="008F758E" w:rsidRDefault="00BF6641" w:rsidP="00BF664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F6641" w:rsidRPr="008F758E" w:rsidRDefault="00BF6641" w:rsidP="00BF6641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BF6641" w:rsidRPr="00D57C24" w:rsidRDefault="00BF6641" w:rsidP="00BF664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BF6641" w:rsidRPr="00B7388A" w:rsidRDefault="00BF6641" w:rsidP="00BF6641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49F" w:rsidRDefault="008C04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B11" w:rsidRDefault="006F1B11">
      <w:r>
        <w:separator/>
      </w:r>
    </w:p>
  </w:footnote>
  <w:footnote w:type="continuationSeparator" w:id="0">
    <w:p w:rsidR="006F1B11" w:rsidRDefault="006F1B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49F" w:rsidRDefault="008C04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6641" w:rsidRPr="0062295F" w:rsidRDefault="00BF6641" w:rsidP="00BF664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8C049F" w:rsidRDefault="008C04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49F" w:rsidRDefault="008C04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1B11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F1B11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049F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F6641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72660DC"/>
  <w15:chartTrackingRefBased/>
  <w15:docId w15:val="{4F6641C0-8DCC-4570-BEFD-EC2FC2D94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BF6641"/>
    <w:rPr>
      <w:sz w:val="24"/>
      <w:szCs w:val="24"/>
    </w:rPr>
  </w:style>
  <w:style w:type="paragraph" w:styleId="Bezodstpw">
    <w:name w:val="No Spacing"/>
    <w:uiPriority w:val="1"/>
    <w:qFormat/>
    <w:rsid w:val="00BF6641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195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2024-07-29T11:52:00Z</cp:lastPrinted>
  <dcterms:created xsi:type="dcterms:W3CDTF">2024-07-29T11:52:00Z</dcterms:created>
  <dcterms:modified xsi:type="dcterms:W3CDTF">2024-07-29T11:52:00Z</dcterms:modified>
</cp:coreProperties>
</file>