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E84B10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 xml:space="preserve">3 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>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DF3A03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DF3A0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DF3A03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DF3A0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DF3A0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DF3A03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DF3A0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DF3A0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DF3A03" w:rsidRPr="007B107C" w:rsidTr="001D4E12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F3A03" w:rsidRPr="007B107C" w:rsidRDefault="00DF3A03" w:rsidP="001D4E12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DF3A03" w:rsidRPr="007B107C" w:rsidRDefault="00DF3A03" w:rsidP="001D4E12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DF3A03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DF3A03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DF3A03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2023r. poz. 1605)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DF3A03" w:rsidRPr="007B107C" w:rsidRDefault="00DF3A03" w:rsidP="001D4E12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DF3A03" w:rsidRPr="007B107C" w:rsidRDefault="00DF3A03" w:rsidP="001D4E12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DF3A03" w:rsidRPr="007B107C" w:rsidRDefault="00DF3A03" w:rsidP="001D4E12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DF3A03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DF3A03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Dostawa rocznych licencji oprogramowania biurowego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DF3A03" w:rsidRPr="00DF3A03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CRZP/102/2024/AZP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DF3A03" w:rsidRPr="00DF3A03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A03" w:rsidRDefault="00DF3A03" w:rsidP="00DF3A03">
      <w:pPr>
        <w:spacing w:after="0" w:line="240" w:lineRule="auto"/>
      </w:pPr>
      <w:r>
        <w:separator/>
      </w:r>
    </w:p>
  </w:endnote>
  <w:endnote w:type="continuationSeparator" w:id="0">
    <w:p w:rsidR="00DF3A03" w:rsidRDefault="00DF3A03" w:rsidP="00DF3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3A03" w:rsidRDefault="00DF3A0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3A03" w:rsidRDefault="00DF3A0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3A03" w:rsidRDefault="00DF3A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A03" w:rsidRDefault="00DF3A03" w:rsidP="00DF3A03">
      <w:pPr>
        <w:spacing w:after="0" w:line="240" w:lineRule="auto"/>
      </w:pPr>
      <w:r>
        <w:separator/>
      </w:r>
    </w:p>
  </w:footnote>
  <w:footnote w:type="continuationSeparator" w:id="0">
    <w:p w:rsidR="00DF3A03" w:rsidRDefault="00DF3A03" w:rsidP="00DF3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3A03" w:rsidRDefault="00DF3A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3A03" w:rsidRDefault="00DF3A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3A03" w:rsidRDefault="00DF3A0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6AC"/>
    <w:rsid w:val="002621C4"/>
    <w:rsid w:val="003A16AC"/>
    <w:rsid w:val="007B107C"/>
    <w:rsid w:val="007C7D43"/>
    <w:rsid w:val="00843802"/>
    <w:rsid w:val="008750B3"/>
    <w:rsid w:val="00C31816"/>
    <w:rsid w:val="00DF3A03"/>
    <w:rsid w:val="00E84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84E4FC17-A2D1-466C-98E1-95C7542BB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F3A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3A03"/>
  </w:style>
  <w:style w:type="paragraph" w:styleId="Stopka">
    <w:name w:val="footer"/>
    <w:basedOn w:val="Normalny"/>
    <w:link w:val="StopkaZnak"/>
    <w:uiPriority w:val="99"/>
    <w:unhideWhenUsed/>
    <w:rsid w:val="00DF3A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3A03"/>
  </w:style>
  <w:style w:type="paragraph" w:styleId="Tekstdymka">
    <w:name w:val="Balloon Text"/>
    <w:basedOn w:val="Normalny"/>
    <w:link w:val="TekstdymkaZnak"/>
    <w:uiPriority w:val="99"/>
    <w:semiHidden/>
    <w:unhideWhenUsed/>
    <w:rsid w:val="00E84B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4B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383</Words>
  <Characters>2304</Characters>
  <Application>Microsoft Office Word</Application>
  <DocSecurity>0</DocSecurity>
  <Lines>19</Lines>
  <Paragraphs>5</Paragraphs>
  <ScaleCrop>false</ScaleCrop>
  <Company/>
  <LinksUpToDate>false</LinksUpToDate>
  <CharactersWithSpaces>2682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2024-07-24T09:25:00Z</cp:lastPrinted>
  <dcterms:created xsi:type="dcterms:W3CDTF">2024-07-24T09:25:00Z</dcterms:created>
  <dcterms:modified xsi:type="dcterms:W3CDTF">2024-07-24T09:25:00Z</dcterms:modified>
</cp:coreProperties>
</file>