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752848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52848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752848">
        <w:rPr>
          <w:rFonts w:ascii="Arial" w:hAnsi="Arial" w:cs="Arial"/>
        </w:rPr>
        <w:t>2024-07-25</w:t>
      </w:r>
    </w:p>
    <w:p w:rsidR="00B36EDA" w:rsidRPr="00353FDC" w:rsidRDefault="00752848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752848">
        <w:rPr>
          <w:rFonts w:ascii="Arial" w:hAnsi="Arial" w:cs="Arial"/>
          <w:b/>
          <w:bCs/>
        </w:rPr>
        <w:t>Politechnika Częstochowska</w:t>
      </w:r>
    </w:p>
    <w:p w:rsidR="00B36EDA" w:rsidRPr="00353FDC" w:rsidRDefault="00752848" w:rsidP="00B36EDA">
      <w:pPr>
        <w:spacing w:line="360" w:lineRule="auto"/>
        <w:ind w:right="3969"/>
        <w:rPr>
          <w:rFonts w:ascii="Arial" w:hAnsi="Arial" w:cs="Arial"/>
        </w:rPr>
      </w:pPr>
      <w:r w:rsidRPr="00752848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752848">
        <w:rPr>
          <w:rFonts w:ascii="Arial" w:hAnsi="Arial" w:cs="Arial"/>
        </w:rPr>
        <w:t>69</w:t>
      </w:r>
    </w:p>
    <w:p w:rsidR="00B36EDA" w:rsidRPr="00353FDC" w:rsidRDefault="00752848" w:rsidP="00B36EDA">
      <w:pPr>
        <w:ind w:right="3969"/>
        <w:rPr>
          <w:rFonts w:ascii="Arial" w:hAnsi="Arial" w:cs="Arial"/>
        </w:rPr>
      </w:pPr>
      <w:r w:rsidRPr="00752848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752848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4C7521" w:rsidRDefault="004C7521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4C7521" w:rsidRDefault="004C7521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75284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Dostawa urządzeń sieciowych dla jednostek organizacyjnych Politechniki Częstochowskiej</w:t>
            </w:r>
          </w:p>
        </w:tc>
      </w:tr>
      <w:tr w:rsidR="00752848" w:rsidRPr="00353FDC" w:rsidTr="001B382D">
        <w:tc>
          <w:tcPr>
            <w:tcW w:w="2269" w:type="dxa"/>
            <w:shd w:val="clear" w:color="auto" w:fill="auto"/>
          </w:tcPr>
          <w:p w:rsidR="00752848" w:rsidRPr="00353FDC" w:rsidRDefault="00752848" w:rsidP="001B38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52848" w:rsidRPr="00353FDC" w:rsidRDefault="00752848" w:rsidP="001B38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RK-NZ.261.21.2024.MM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752848" w:rsidRPr="00752848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752848" w:rsidRPr="00752848">
        <w:rPr>
          <w:rFonts w:ascii="Arial" w:hAnsi="Arial" w:cs="Arial"/>
        </w:rPr>
        <w:t>(</w:t>
      </w:r>
      <w:proofErr w:type="spellStart"/>
      <w:r w:rsidR="00752848" w:rsidRPr="00752848">
        <w:rPr>
          <w:rFonts w:ascii="Arial" w:hAnsi="Arial" w:cs="Arial"/>
        </w:rPr>
        <w:t>t.j</w:t>
      </w:r>
      <w:proofErr w:type="spellEnd"/>
      <w:r w:rsidR="00752848" w:rsidRPr="00752848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52848" w:rsidTr="0075284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F245C5" w:rsidRDefault="00752848" w:rsidP="004C752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5284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52848">
              <w:rPr>
                <w:rFonts w:ascii="Arial" w:hAnsi="Arial" w:cs="Arial"/>
              </w:rPr>
              <w:t>Dostawa 5 szt. przełączników 8-portowych wraz z zasilaczami dla Wydziału Budownictwa</w:t>
            </w:r>
          </w:p>
          <w:p w:rsidR="00752848" w:rsidRPr="00F245C5" w:rsidRDefault="00752848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>BIS S.C. KAROL KOWALSKI, ŁUKASZ KOWALSKI</w:t>
            </w:r>
          </w:p>
          <w:p w:rsidR="00752848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Niepodległości 41</w:t>
            </w:r>
            <w:r w:rsidR="00752848" w:rsidRPr="00F245C5">
              <w:rPr>
                <w:rFonts w:ascii="Arial" w:hAnsi="Arial" w:cs="Arial"/>
                <w:bCs/>
              </w:rPr>
              <w:t xml:space="preserve"> </w:t>
            </w:r>
          </w:p>
          <w:p w:rsidR="00752848" w:rsidRPr="00F245C5" w:rsidRDefault="00752848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42-216</w:t>
            </w:r>
            <w:r w:rsidR="004C7521">
              <w:rPr>
                <w:rFonts w:ascii="Arial" w:hAnsi="Arial" w:cs="Arial"/>
                <w:bCs/>
              </w:rPr>
              <w:t xml:space="preserve"> Częstochowa</w:t>
            </w:r>
          </w:p>
          <w:p w:rsidR="00752848" w:rsidRPr="00F245C5" w:rsidRDefault="00752848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52848">
              <w:rPr>
                <w:rFonts w:ascii="Arial" w:hAnsi="Arial" w:cs="Arial"/>
                <w:b/>
              </w:rPr>
              <w:t>2 693.70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52848" w:rsidRPr="00F245C5" w:rsidRDefault="00752848" w:rsidP="004C752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52848" w:rsidRPr="00F245C5" w:rsidRDefault="00752848" w:rsidP="004C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5284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752848" w:rsidTr="0075284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F245C5" w:rsidRDefault="00752848" w:rsidP="004C752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5284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52848">
              <w:rPr>
                <w:rFonts w:ascii="Arial" w:hAnsi="Arial" w:cs="Arial"/>
              </w:rPr>
              <w:t>Dostawa 10 szt. przełączników 8-portowych wraz z zasilaczami dla Wydziału Elektrycznego</w:t>
            </w:r>
          </w:p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>BIS S.C. KAROL KOWALSKI, ŁUKASZ KOWALSKI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42-216</w:t>
            </w:r>
            <w:r>
              <w:rPr>
                <w:rFonts w:ascii="Arial" w:hAnsi="Arial" w:cs="Arial"/>
                <w:bCs/>
              </w:rPr>
              <w:t xml:space="preserve"> Częstochowa</w:t>
            </w:r>
          </w:p>
          <w:p w:rsidR="00752848" w:rsidRPr="00F245C5" w:rsidRDefault="00752848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52848">
              <w:rPr>
                <w:rFonts w:ascii="Arial" w:hAnsi="Arial" w:cs="Arial"/>
                <w:b/>
              </w:rPr>
              <w:t>5 387.40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52848" w:rsidRPr="00F245C5" w:rsidRDefault="00752848" w:rsidP="004C752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52848" w:rsidRPr="00F245C5" w:rsidRDefault="00752848" w:rsidP="004C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5284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752848" w:rsidTr="0075284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F245C5" w:rsidRDefault="00752848" w:rsidP="004C752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52848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52848">
              <w:rPr>
                <w:rFonts w:ascii="Arial" w:hAnsi="Arial" w:cs="Arial"/>
              </w:rPr>
              <w:t>Dostawa przełącznika sieciowego zarządzanego 48 portów (1 szt.) dla Wydziału Budownictwa</w:t>
            </w:r>
          </w:p>
          <w:p w:rsidR="00752848" w:rsidRPr="00F245C5" w:rsidRDefault="00752848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 xml:space="preserve">ForIP </w:t>
            </w:r>
            <w:r w:rsidR="004C7521">
              <w:rPr>
                <w:rFonts w:ascii="Arial" w:hAnsi="Arial" w:cs="Arial"/>
                <w:b/>
              </w:rPr>
              <w:t xml:space="preserve">Sp. z o.o. </w:t>
            </w:r>
          </w:p>
          <w:p w:rsidR="00752848" w:rsidRPr="00F245C5" w:rsidRDefault="00752848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Juliusza Słowackiego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52848" w:rsidRPr="00F245C5" w:rsidRDefault="00752848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Zabrze</w:t>
            </w:r>
          </w:p>
          <w:p w:rsidR="00752848" w:rsidRPr="00F245C5" w:rsidRDefault="00752848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52848">
              <w:rPr>
                <w:rFonts w:ascii="Arial" w:hAnsi="Arial" w:cs="Arial"/>
                <w:b/>
              </w:rPr>
              <w:t>6 494.40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52848" w:rsidRPr="00F245C5" w:rsidRDefault="00752848" w:rsidP="004C752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52848" w:rsidRPr="00F245C5" w:rsidRDefault="00752848" w:rsidP="004C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5284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752848" w:rsidTr="0075284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F245C5" w:rsidRDefault="00752848" w:rsidP="004C752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52848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52848">
              <w:rPr>
                <w:rFonts w:ascii="Arial" w:hAnsi="Arial" w:cs="Arial"/>
              </w:rPr>
              <w:t>Dostawa przełącznika sieciowego zarządzanego 48 portów (1 szt.) dla Wydziału Elektrycznego</w:t>
            </w:r>
          </w:p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 xml:space="preserve">ForIP </w:t>
            </w:r>
            <w:r>
              <w:rPr>
                <w:rFonts w:ascii="Arial" w:hAnsi="Arial" w:cs="Arial"/>
                <w:b/>
              </w:rPr>
              <w:t xml:space="preserve">Sp. z o.o. 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Juliusza Słowackiego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Zabrze</w:t>
            </w:r>
          </w:p>
          <w:p w:rsidR="00752848" w:rsidRPr="00F245C5" w:rsidRDefault="00752848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52848">
              <w:rPr>
                <w:rFonts w:ascii="Arial" w:hAnsi="Arial" w:cs="Arial"/>
                <w:b/>
              </w:rPr>
              <w:t>6 494.40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52848" w:rsidRPr="00F245C5" w:rsidRDefault="00752848" w:rsidP="004C752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52848" w:rsidRPr="00F245C5" w:rsidRDefault="00752848" w:rsidP="004C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5284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752848" w:rsidTr="0075284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F245C5" w:rsidRDefault="00752848" w:rsidP="004C7521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52848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52848">
              <w:rPr>
                <w:rFonts w:ascii="Arial" w:hAnsi="Arial" w:cs="Arial"/>
              </w:rPr>
              <w:t>Dostawa 2 szt. przełączników sieciowych dla Wydziału Zarządzania</w:t>
            </w:r>
          </w:p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 xml:space="preserve">ForIP </w:t>
            </w:r>
            <w:r>
              <w:rPr>
                <w:rFonts w:ascii="Arial" w:hAnsi="Arial" w:cs="Arial"/>
                <w:b/>
              </w:rPr>
              <w:t xml:space="preserve">Sp. z o.o. 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Juliusza Słowackiego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Zabrze</w:t>
            </w:r>
          </w:p>
          <w:p w:rsidR="00752848" w:rsidRPr="00F245C5" w:rsidRDefault="00752848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52848">
              <w:rPr>
                <w:rFonts w:ascii="Arial" w:hAnsi="Arial" w:cs="Arial"/>
                <w:b/>
              </w:rPr>
              <w:t>14 243.40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52848" w:rsidRPr="00F245C5" w:rsidRDefault="00752848" w:rsidP="004C752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52848" w:rsidRPr="00F245C5" w:rsidRDefault="00752848" w:rsidP="004C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5284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6EDA" w:rsidRPr="004C7521" w:rsidRDefault="00B36EDA" w:rsidP="004C7521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4C7521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4C7521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4111"/>
        <w:gridCol w:w="1701"/>
        <w:gridCol w:w="992"/>
      </w:tblGrid>
      <w:tr w:rsidR="00B36EDA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C7521" w:rsidRDefault="00B36EDA" w:rsidP="004C752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4C7521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C7521" w:rsidRDefault="00B36EDA" w:rsidP="004C752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4C7521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C7521" w:rsidRDefault="00B36EDA" w:rsidP="004C752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4C7521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C7521" w:rsidRDefault="00B36EDA" w:rsidP="004C7521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4C7521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>Dostawa 5 szt. przełączników 8-portowych wraz z zasilaczami dla Wydziału Budownictwa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>BIS S.C. KAROL KOWALSKI, ŁUKASZ KOWALSKI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52848" w:rsidRPr="004C7521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42-216</w:t>
            </w:r>
            <w:r>
              <w:rPr>
                <w:rFonts w:ascii="Arial" w:hAnsi="Arial" w:cs="Arial"/>
                <w:bCs/>
              </w:rPr>
              <w:t xml:space="preserve"> Częstochowa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 xml:space="preserve">  100,00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>Dostawa 5 szt. przełączników 8-portowych wraz z zasilaczami dla Wydziału Budownictwa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 xml:space="preserve">ForIP </w:t>
            </w:r>
            <w:r>
              <w:rPr>
                <w:rFonts w:ascii="Arial" w:hAnsi="Arial" w:cs="Arial"/>
                <w:b/>
              </w:rPr>
              <w:t xml:space="preserve">Sp. z o.o. 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Juliusza Słowackiego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52848" w:rsidRPr="004C7521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Zabrze</w:t>
            </w:r>
            <w:bookmarkStart w:id="1" w:name="_GoBack"/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1 - Cena - 95.84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 xml:space="preserve">  95,84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2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 xml:space="preserve">Dostawa 10 szt. przełączników 8-portowych wraz z zasilaczami dla </w:t>
            </w:r>
            <w:r w:rsidRPr="004C7521">
              <w:rPr>
                <w:rFonts w:ascii="Arial" w:hAnsi="Arial" w:cs="Arial"/>
              </w:rPr>
              <w:lastRenderedPageBreak/>
              <w:t>Wydziału Elektrycznego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lastRenderedPageBreak/>
              <w:t>42-216</w:t>
            </w:r>
            <w:r>
              <w:rPr>
                <w:rFonts w:ascii="Arial" w:hAnsi="Arial" w:cs="Arial"/>
                <w:bCs/>
              </w:rPr>
              <w:t xml:space="preserve"> Częstochowa</w:t>
            </w:r>
          </w:p>
          <w:p w:rsidR="00752848" w:rsidRPr="004C7521" w:rsidRDefault="00752848" w:rsidP="004C75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 xml:space="preserve">  100,00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2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>Dostawa 10 szt. przełączników 8-portowych wraz z zasilaczami dla Wydziału Elektrycznego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 xml:space="preserve">ForIP </w:t>
            </w:r>
            <w:r>
              <w:rPr>
                <w:rFonts w:ascii="Arial" w:hAnsi="Arial" w:cs="Arial"/>
                <w:b/>
              </w:rPr>
              <w:t xml:space="preserve">Sp. z o.o. 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Juliusza Słowackiego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Zabrze</w:t>
            </w:r>
          </w:p>
          <w:p w:rsidR="00752848" w:rsidRPr="004C7521" w:rsidRDefault="00752848" w:rsidP="004C75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1 - Cena - 95.84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 xml:space="preserve">  95,84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3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>Dostawa przełącznika sieciowego zarządzanego 48 portów (1 szt.) dla Wydziału Budownictwa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 xml:space="preserve">ForIP </w:t>
            </w:r>
            <w:r>
              <w:rPr>
                <w:rFonts w:ascii="Arial" w:hAnsi="Arial" w:cs="Arial"/>
                <w:b/>
              </w:rPr>
              <w:t xml:space="preserve">Sp. z o.o. 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Juliusza Słowackiego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Zabrze</w:t>
            </w:r>
          </w:p>
          <w:p w:rsidR="00752848" w:rsidRPr="004C7521" w:rsidRDefault="00752848" w:rsidP="004C75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 xml:space="preserve">  100,00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3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>Dostawa przełącznika sieciowego zarządzanego 48 portów (1 szt.) dla Wydziału Budownictwa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>BIS S.C. KAROL KOWALSKI, ŁUKASZ KOWALSKI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42-216</w:t>
            </w:r>
            <w:r>
              <w:rPr>
                <w:rFonts w:ascii="Arial" w:hAnsi="Arial" w:cs="Arial"/>
                <w:bCs/>
              </w:rPr>
              <w:t xml:space="preserve"> Częstochowa</w:t>
            </w:r>
          </w:p>
          <w:p w:rsidR="00752848" w:rsidRPr="004C7521" w:rsidRDefault="00752848" w:rsidP="004C75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1 - Cena - 66.00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 xml:space="preserve">  66,00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4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>Dostawa przełącznika sieciowego zarządzanego 48 portów (1 szt.) dla Wydziału Elektrycznego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 xml:space="preserve">ForIP </w:t>
            </w:r>
            <w:r>
              <w:rPr>
                <w:rFonts w:ascii="Arial" w:hAnsi="Arial" w:cs="Arial"/>
                <w:b/>
              </w:rPr>
              <w:t xml:space="preserve">Sp. z o.o. 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Juliusza Słowackiego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Zabrze</w:t>
            </w:r>
          </w:p>
          <w:p w:rsidR="00752848" w:rsidRPr="004C7521" w:rsidRDefault="00752848" w:rsidP="004C75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 xml:space="preserve">  100,00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4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>Dostawa przełącznika sieciowego zarządzanego 48 portów (1 szt.) dla Wydziału Elektrycznego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>BIS S.C. KAROL KOWALSKI, ŁUKASZ KOWALSKI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42-216</w:t>
            </w:r>
            <w:r>
              <w:rPr>
                <w:rFonts w:ascii="Arial" w:hAnsi="Arial" w:cs="Arial"/>
                <w:bCs/>
              </w:rPr>
              <w:t xml:space="preserve"> Częstochowa</w:t>
            </w:r>
          </w:p>
          <w:p w:rsidR="00752848" w:rsidRPr="004C7521" w:rsidRDefault="00752848" w:rsidP="004C75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1 - Cena - 66.00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 xml:space="preserve">  66,00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5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 xml:space="preserve">Dostawa 2 szt. </w:t>
            </w:r>
            <w:r w:rsidRPr="004C7521">
              <w:rPr>
                <w:rFonts w:ascii="Arial" w:hAnsi="Arial" w:cs="Arial"/>
              </w:rPr>
              <w:lastRenderedPageBreak/>
              <w:t>przełączników sieciowych dla Wydziału Zarządzania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lastRenderedPageBreak/>
              <w:t xml:space="preserve">ForIP </w:t>
            </w:r>
            <w:r>
              <w:rPr>
                <w:rFonts w:ascii="Arial" w:hAnsi="Arial" w:cs="Arial"/>
                <w:b/>
              </w:rPr>
              <w:t xml:space="preserve">Sp. z o.o. 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lastRenderedPageBreak/>
              <w:t>Juliusza Słowackiego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C7521" w:rsidRPr="00F245C5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52848">
              <w:rPr>
                <w:rFonts w:ascii="Arial" w:hAnsi="Arial" w:cs="Arial"/>
                <w:bCs/>
              </w:rPr>
              <w:t>Zabrze</w:t>
            </w:r>
          </w:p>
          <w:p w:rsidR="00752848" w:rsidRPr="004C7521" w:rsidRDefault="00752848" w:rsidP="004C752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lastRenderedPageBreak/>
              <w:t xml:space="preserve">1 - Cena - </w:t>
            </w:r>
            <w:r w:rsidRPr="004C7521">
              <w:rPr>
                <w:rFonts w:ascii="Arial" w:hAnsi="Arial" w:cs="Arial"/>
              </w:rPr>
              <w:lastRenderedPageBreak/>
              <w:t>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lastRenderedPageBreak/>
              <w:t xml:space="preserve">  </w:t>
            </w:r>
            <w:r w:rsidRPr="004C7521">
              <w:rPr>
                <w:rFonts w:ascii="Arial" w:hAnsi="Arial" w:cs="Arial"/>
              </w:rPr>
              <w:lastRenderedPageBreak/>
              <w:t>100,00</w:t>
            </w:r>
          </w:p>
        </w:tc>
      </w:tr>
      <w:tr w:rsidR="00752848" w:rsidRPr="004C7521" w:rsidTr="004C752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lastRenderedPageBreak/>
              <w:t>5</w:t>
            </w:r>
            <w:r w:rsidRPr="004C7521">
              <w:rPr>
                <w:rFonts w:ascii="Arial" w:hAnsi="Arial" w:cs="Arial"/>
              </w:rPr>
              <w:t xml:space="preserve"> - </w:t>
            </w:r>
            <w:r w:rsidRPr="004C7521">
              <w:rPr>
                <w:rFonts w:ascii="Arial" w:hAnsi="Arial" w:cs="Arial"/>
              </w:rPr>
              <w:t>Dostawa 2 szt. przełączników sieciowych dla Wydziału Zarządzania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521" w:rsidRPr="00F245C5" w:rsidRDefault="004C7521" w:rsidP="004C752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52848">
              <w:rPr>
                <w:rFonts w:ascii="Arial" w:hAnsi="Arial" w:cs="Arial"/>
                <w:b/>
              </w:rPr>
              <w:t>BIS S.C. KAROL KOWALSKI, ŁUKASZ KOWALSKI</w:t>
            </w:r>
          </w:p>
          <w:p w:rsidR="004C7521" w:rsidRPr="00F245C5" w:rsidRDefault="004C7521" w:rsidP="004C752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52848" w:rsidRPr="004C7521" w:rsidRDefault="004C7521" w:rsidP="004C7521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752848">
              <w:rPr>
                <w:rFonts w:ascii="Arial" w:hAnsi="Arial" w:cs="Arial"/>
                <w:bCs/>
              </w:rPr>
              <w:t>42-216</w:t>
            </w:r>
            <w:r>
              <w:rPr>
                <w:rFonts w:ascii="Arial" w:hAnsi="Arial" w:cs="Arial"/>
                <w:bCs/>
              </w:rPr>
              <w:t xml:space="preserve"> Częstochowa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848" w:rsidRPr="004C7521" w:rsidRDefault="00752848" w:rsidP="004C752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>1 - Cena - 82.71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48" w:rsidRPr="004C7521" w:rsidRDefault="00752848" w:rsidP="004C752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C7521">
              <w:rPr>
                <w:rFonts w:ascii="Arial" w:hAnsi="Arial" w:cs="Arial"/>
              </w:rPr>
              <w:t xml:space="preserve">  82,71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4C75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664" w:rsidRDefault="00965664">
      <w:r>
        <w:separator/>
      </w:r>
    </w:p>
  </w:endnote>
  <w:endnote w:type="continuationSeparator" w:id="0">
    <w:p w:rsidR="00965664" w:rsidRDefault="0096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521" w:rsidRDefault="004C7521" w:rsidP="004C752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C7521" w:rsidTr="001B382D">
      <w:tc>
        <w:tcPr>
          <w:tcW w:w="0" w:type="auto"/>
          <w:shd w:val="clear" w:color="auto" w:fill="auto"/>
          <w:vAlign w:val="center"/>
        </w:tcPr>
        <w:p w:rsidR="004C7521" w:rsidRPr="00B44D15" w:rsidRDefault="004C7521" w:rsidP="004C752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C7521" w:rsidRPr="00B7388A" w:rsidRDefault="004C7521" w:rsidP="004C752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C7521" w:rsidRPr="00AB1BF2" w:rsidRDefault="004C7521" w:rsidP="004C752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C7521" w:rsidRPr="0099535B" w:rsidRDefault="004C7521" w:rsidP="004C7521">
          <w:pPr>
            <w:pStyle w:val="Bezodstpw"/>
            <w:jc w:val="center"/>
            <w:rPr>
              <w:noProof/>
            </w:rPr>
          </w:pPr>
        </w:p>
      </w:tc>
    </w:tr>
  </w:tbl>
  <w:p w:rsidR="004C7521" w:rsidRPr="008F758E" w:rsidRDefault="004C7521" w:rsidP="004C752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C7521" w:rsidRPr="008F758E" w:rsidRDefault="004C7521" w:rsidP="004C752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C7521" w:rsidRPr="00D57C24" w:rsidRDefault="004C7521" w:rsidP="004C752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C7521" w:rsidRPr="00B7388A" w:rsidRDefault="004C7521" w:rsidP="004C752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664" w:rsidRDefault="00965664">
      <w:r>
        <w:separator/>
      </w:r>
    </w:p>
  </w:footnote>
  <w:footnote w:type="continuationSeparator" w:id="0">
    <w:p w:rsidR="00965664" w:rsidRDefault="00965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521" w:rsidRPr="0062295F" w:rsidRDefault="004C7521" w:rsidP="004C75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66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7521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2848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5664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E87B1D9"/>
  <w15:chartTrackingRefBased/>
  <w15:docId w15:val="{A21622EE-C467-4F27-9193-1BADE3A5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4C752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760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2024-07-25T12:38:00Z</cp:lastPrinted>
  <dcterms:created xsi:type="dcterms:W3CDTF">2024-07-25T12:38:00Z</dcterms:created>
  <dcterms:modified xsi:type="dcterms:W3CDTF">2024-07-25T12:38:00Z</dcterms:modified>
</cp:coreProperties>
</file>