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C4C4B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B565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B56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B565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B56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B56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B565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B56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B565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65C" w:rsidRPr="007B107C" w:rsidTr="00FC506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B565C" w:rsidRPr="007B107C" w:rsidRDefault="001B565C" w:rsidP="00FC506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B565C" w:rsidRPr="007B107C" w:rsidRDefault="001B565C" w:rsidP="00FC506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B565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B565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B565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B565C" w:rsidRPr="007B107C" w:rsidRDefault="001B565C" w:rsidP="00FC506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B565C" w:rsidRPr="007B107C" w:rsidRDefault="001B565C" w:rsidP="00FC506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B565C" w:rsidRPr="007B107C" w:rsidRDefault="001B565C" w:rsidP="00FC506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B565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B565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na Dzień Małego Studenta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B565C" w:rsidRPr="001B565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CRZP/101/2024/AZP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B565C" w:rsidRPr="001B565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65C" w:rsidRDefault="001B565C" w:rsidP="001B565C">
      <w:pPr>
        <w:spacing w:after="0" w:line="240" w:lineRule="auto"/>
      </w:pPr>
      <w:r>
        <w:separator/>
      </w:r>
    </w:p>
  </w:endnote>
  <w:endnote w:type="continuationSeparator" w:id="0">
    <w:p w:rsidR="001B565C" w:rsidRDefault="001B565C" w:rsidP="001B5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65C" w:rsidRDefault="001B5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65C" w:rsidRDefault="001B56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65C" w:rsidRDefault="001B5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65C" w:rsidRDefault="001B565C" w:rsidP="001B565C">
      <w:pPr>
        <w:spacing w:after="0" w:line="240" w:lineRule="auto"/>
      </w:pPr>
      <w:r>
        <w:separator/>
      </w:r>
    </w:p>
  </w:footnote>
  <w:footnote w:type="continuationSeparator" w:id="0">
    <w:p w:rsidR="001B565C" w:rsidRDefault="001B565C" w:rsidP="001B5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65C" w:rsidRDefault="001B5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65C" w:rsidRDefault="001B5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65C" w:rsidRDefault="001B5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C0E"/>
    <w:rsid w:val="001B565C"/>
    <w:rsid w:val="002621C4"/>
    <w:rsid w:val="002C4C4B"/>
    <w:rsid w:val="007B107C"/>
    <w:rsid w:val="007C7D43"/>
    <w:rsid w:val="00843802"/>
    <w:rsid w:val="008750B3"/>
    <w:rsid w:val="00C31816"/>
    <w:rsid w:val="00CC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19720DF-AC17-4D6C-B39A-53EE13E3B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5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65C"/>
  </w:style>
  <w:style w:type="paragraph" w:styleId="Stopka">
    <w:name w:val="footer"/>
    <w:basedOn w:val="Normalny"/>
    <w:link w:val="StopkaZnak"/>
    <w:uiPriority w:val="99"/>
    <w:unhideWhenUsed/>
    <w:rsid w:val="001B5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65C"/>
  </w:style>
  <w:style w:type="paragraph" w:styleId="Tekstdymka">
    <w:name w:val="Balloon Text"/>
    <w:basedOn w:val="Normalny"/>
    <w:link w:val="TekstdymkaZnak"/>
    <w:uiPriority w:val="99"/>
    <w:semiHidden/>
    <w:unhideWhenUsed/>
    <w:rsid w:val="002C4C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C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2024-07-23T10:25:00Z</cp:lastPrinted>
  <dcterms:created xsi:type="dcterms:W3CDTF">2024-07-23T10:25:00Z</dcterms:created>
  <dcterms:modified xsi:type="dcterms:W3CDTF">2024-07-23T10:25:00Z</dcterms:modified>
</cp:coreProperties>
</file>