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0C32D2" w:rsidRDefault="00490CC3" w:rsidP="000C32D2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0C32D2">
        <w:rPr>
          <w:rFonts w:ascii="Arial" w:hAnsi="Arial" w:cs="Arial"/>
        </w:rPr>
        <w:t>Częstochowa</w:t>
      </w:r>
      <w:r w:rsidR="00B36EDA" w:rsidRPr="000C32D2">
        <w:rPr>
          <w:rFonts w:ascii="Arial" w:hAnsi="Arial" w:cs="Arial"/>
        </w:rPr>
        <w:t xml:space="preserve"> dnia: </w:t>
      </w:r>
      <w:r w:rsidRPr="000C32D2">
        <w:rPr>
          <w:rFonts w:ascii="Arial" w:hAnsi="Arial" w:cs="Arial"/>
        </w:rPr>
        <w:t>2024-07-23</w:t>
      </w:r>
    </w:p>
    <w:p w:rsidR="00B36EDA" w:rsidRPr="000C32D2" w:rsidRDefault="00490CC3" w:rsidP="000C32D2">
      <w:pPr>
        <w:spacing w:line="360" w:lineRule="auto"/>
        <w:ind w:right="3969"/>
        <w:rPr>
          <w:rFonts w:ascii="Arial" w:hAnsi="Arial" w:cs="Arial"/>
          <w:b/>
          <w:bCs/>
        </w:rPr>
      </w:pPr>
      <w:r w:rsidRPr="000C32D2">
        <w:rPr>
          <w:rFonts w:ascii="Arial" w:hAnsi="Arial" w:cs="Arial"/>
          <w:b/>
          <w:bCs/>
        </w:rPr>
        <w:t>Politechnika Częstochowska</w:t>
      </w:r>
    </w:p>
    <w:p w:rsidR="00B36EDA" w:rsidRPr="000C32D2" w:rsidRDefault="00490CC3" w:rsidP="000C32D2">
      <w:pPr>
        <w:spacing w:line="360" w:lineRule="auto"/>
        <w:ind w:right="3969"/>
        <w:rPr>
          <w:rFonts w:ascii="Arial" w:hAnsi="Arial" w:cs="Arial"/>
        </w:rPr>
      </w:pPr>
      <w:r w:rsidRPr="000C32D2">
        <w:rPr>
          <w:rFonts w:ascii="Arial" w:hAnsi="Arial" w:cs="Arial"/>
        </w:rPr>
        <w:t>Dąbrowskiego</w:t>
      </w:r>
      <w:r w:rsidR="00B36EDA" w:rsidRPr="000C32D2">
        <w:rPr>
          <w:rFonts w:ascii="Arial" w:hAnsi="Arial" w:cs="Arial"/>
        </w:rPr>
        <w:t xml:space="preserve"> </w:t>
      </w:r>
      <w:r w:rsidRPr="000C32D2">
        <w:rPr>
          <w:rFonts w:ascii="Arial" w:hAnsi="Arial" w:cs="Arial"/>
        </w:rPr>
        <w:t>69</w:t>
      </w:r>
    </w:p>
    <w:p w:rsidR="00B36EDA" w:rsidRPr="000C32D2" w:rsidRDefault="00490CC3" w:rsidP="000C32D2">
      <w:pPr>
        <w:spacing w:line="360" w:lineRule="auto"/>
        <w:ind w:right="3969"/>
        <w:rPr>
          <w:rFonts w:ascii="Arial" w:hAnsi="Arial" w:cs="Arial"/>
        </w:rPr>
      </w:pPr>
      <w:r w:rsidRPr="000C32D2">
        <w:rPr>
          <w:rFonts w:ascii="Arial" w:hAnsi="Arial" w:cs="Arial"/>
        </w:rPr>
        <w:t>42-201</w:t>
      </w:r>
      <w:r w:rsidR="00B36EDA" w:rsidRPr="000C32D2">
        <w:rPr>
          <w:rFonts w:ascii="Arial" w:hAnsi="Arial" w:cs="Arial"/>
        </w:rPr>
        <w:t xml:space="preserve"> </w:t>
      </w:r>
      <w:r w:rsidRPr="000C32D2">
        <w:rPr>
          <w:rFonts w:ascii="Arial" w:hAnsi="Arial" w:cs="Arial"/>
        </w:rPr>
        <w:t>Częstochowa</w:t>
      </w:r>
    </w:p>
    <w:p w:rsidR="00B36EDA" w:rsidRPr="000C32D2" w:rsidRDefault="00B36EDA" w:rsidP="000C32D2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C32D2" w:rsidTr="00B36EDA">
        <w:tc>
          <w:tcPr>
            <w:tcW w:w="9923" w:type="dxa"/>
            <w:shd w:val="clear" w:color="auto" w:fill="F2F2F2"/>
            <w:hideMark/>
          </w:tcPr>
          <w:p w:rsidR="00B36EDA" w:rsidRPr="000C32D2" w:rsidRDefault="00B36EDA" w:rsidP="000C32D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C32D2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B36EDA" w:rsidRPr="000C32D2" w:rsidRDefault="00B36EDA" w:rsidP="000C32D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C32D2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B36EDA" w:rsidRPr="000C32D2" w:rsidRDefault="00B36EDA" w:rsidP="000C32D2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0C32D2" w:rsidRDefault="00B36EDA" w:rsidP="000C32D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0C32D2">
        <w:rPr>
          <w:rFonts w:ascii="Arial" w:eastAsia="Calibri" w:hAnsi="Arial" w:cs="Arial"/>
          <w:lang w:eastAsia="en-US"/>
        </w:rPr>
        <w:t xml:space="preserve">Dotyczy </w:t>
      </w:r>
      <w:r w:rsidRPr="000C32D2">
        <w:rPr>
          <w:rFonts w:ascii="Arial" w:hAnsi="Arial" w:cs="Arial"/>
        </w:rPr>
        <w:t>postępowania o udzielenie zamówienia publicznego</w:t>
      </w:r>
      <w:r w:rsidRPr="000C32D2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C32D2" w:rsidTr="00B36EDA">
        <w:tc>
          <w:tcPr>
            <w:tcW w:w="2269" w:type="dxa"/>
            <w:shd w:val="clear" w:color="auto" w:fill="auto"/>
          </w:tcPr>
          <w:p w:rsidR="00B36EDA" w:rsidRPr="000C32D2" w:rsidRDefault="00B36EDA" w:rsidP="000C32D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C32D2" w:rsidRDefault="00490CC3" w:rsidP="000C32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Dostawa tabletów i stacji roboczych dla Wydziału Inżynierii Mechanicznej i Informatyki Politechniki Częstochowskiej</w:t>
            </w:r>
          </w:p>
        </w:tc>
      </w:tr>
      <w:tr w:rsidR="00490CC3" w:rsidRPr="000C32D2" w:rsidTr="00C17A4B">
        <w:tc>
          <w:tcPr>
            <w:tcW w:w="2269" w:type="dxa"/>
            <w:shd w:val="clear" w:color="auto" w:fill="auto"/>
          </w:tcPr>
          <w:p w:rsidR="00490CC3" w:rsidRPr="000C32D2" w:rsidRDefault="00490CC3" w:rsidP="000C32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90CC3" w:rsidRPr="000C32D2" w:rsidRDefault="00490CC3" w:rsidP="000C32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RK-NZ.261.15.2024.MM</w:t>
            </w:r>
          </w:p>
        </w:tc>
      </w:tr>
    </w:tbl>
    <w:p w:rsidR="00B36EDA" w:rsidRPr="000C32D2" w:rsidRDefault="00B36EDA" w:rsidP="000C32D2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0C32D2" w:rsidRDefault="00B36EDA" w:rsidP="000C32D2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0C32D2">
        <w:rPr>
          <w:rFonts w:ascii="Arial" w:hAnsi="Arial" w:cs="Arial"/>
        </w:rPr>
        <w:t xml:space="preserve">Zamawiający, </w:t>
      </w:r>
      <w:r w:rsidR="00490CC3" w:rsidRPr="000C32D2">
        <w:rPr>
          <w:rFonts w:ascii="Arial" w:hAnsi="Arial" w:cs="Arial"/>
          <w:b/>
        </w:rPr>
        <w:t>Politechnika Częstochowska</w:t>
      </w:r>
      <w:r w:rsidRPr="000C32D2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490CC3" w:rsidRPr="000C32D2">
        <w:rPr>
          <w:rFonts w:ascii="Arial" w:hAnsi="Arial" w:cs="Arial"/>
        </w:rPr>
        <w:t>(</w:t>
      </w:r>
      <w:proofErr w:type="spellStart"/>
      <w:r w:rsidR="00490CC3" w:rsidRPr="000C32D2">
        <w:rPr>
          <w:rFonts w:ascii="Arial" w:hAnsi="Arial" w:cs="Arial"/>
        </w:rPr>
        <w:t>t.j</w:t>
      </w:r>
      <w:proofErr w:type="spellEnd"/>
      <w:r w:rsidR="00490CC3" w:rsidRPr="000C32D2">
        <w:rPr>
          <w:rFonts w:ascii="Arial" w:hAnsi="Arial" w:cs="Arial"/>
        </w:rPr>
        <w:t>. Dz. U. z 2023r. poz. 1605)</w:t>
      </w:r>
      <w:r w:rsidRPr="000C32D2">
        <w:rPr>
          <w:rFonts w:ascii="Arial" w:hAnsi="Arial" w:cs="Arial"/>
        </w:rPr>
        <w:t xml:space="preserve">, zwanej dalej „ustawą </w:t>
      </w:r>
      <w:proofErr w:type="spellStart"/>
      <w:r w:rsidRPr="000C32D2">
        <w:rPr>
          <w:rFonts w:ascii="Arial" w:hAnsi="Arial" w:cs="Arial"/>
        </w:rPr>
        <w:t>Pzp</w:t>
      </w:r>
      <w:proofErr w:type="spellEnd"/>
      <w:r w:rsidRPr="000C32D2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90CC3" w:rsidRPr="000C32D2" w:rsidTr="00490C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  <w:b/>
                <w:bCs/>
              </w:rPr>
              <w:t>Część nr 1</w:t>
            </w:r>
            <w:r w:rsidRPr="000C32D2">
              <w:rPr>
                <w:rFonts w:ascii="Arial" w:hAnsi="Arial" w:cs="Arial"/>
              </w:rPr>
              <w:t>: Dostawa 2 tabletów dla Katedry Inteligentnych Systemów Informatycznych</w:t>
            </w:r>
          </w:p>
          <w:p w:rsidR="00490CC3" w:rsidRPr="000C32D2" w:rsidRDefault="00490CC3" w:rsidP="000C32D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C32D2">
              <w:rPr>
                <w:rFonts w:ascii="Arial" w:hAnsi="Arial" w:cs="Arial"/>
                <w:b/>
              </w:rPr>
              <w:t xml:space="preserve">JUPITER-INTEGRATION </w:t>
            </w:r>
            <w:r w:rsidR="000C32D2" w:rsidRPr="000C32D2">
              <w:rPr>
                <w:rFonts w:ascii="Arial" w:hAnsi="Arial" w:cs="Arial"/>
                <w:b/>
              </w:rPr>
              <w:t xml:space="preserve">Sp. z o.o. </w:t>
            </w:r>
          </w:p>
          <w:p w:rsidR="00490CC3" w:rsidRPr="000C32D2" w:rsidRDefault="000C32D2" w:rsidP="000C32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Żagańska 2A</w:t>
            </w:r>
          </w:p>
          <w:p w:rsidR="00490CC3" w:rsidRPr="000C32D2" w:rsidRDefault="000C32D2" w:rsidP="000C32D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04-713 Warszawa</w:t>
            </w:r>
          </w:p>
          <w:p w:rsidR="00490CC3" w:rsidRPr="000C32D2" w:rsidRDefault="00490CC3" w:rsidP="000C32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</w:rPr>
              <w:t xml:space="preserve">za cenę wykonania przedmiotu zamówienia w wysokości </w:t>
            </w:r>
            <w:r w:rsidRPr="000C32D2">
              <w:rPr>
                <w:rFonts w:ascii="Arial" w:hAnsi="Arial" w:cs="Arial"/>
                <w:b/>
              </w:rPr>
              <w:t>3 303.44 zł</w:t>
            </w:r>
            <w:r w:rsidRPr="000C32D2">
              <w:rPr>
                <w:rFonts w:ascii="Arial" w:hAnsi="Arial" w:cs="Arial"/>
              </w:rPr>
              <w:t xml:space="preserve"> </w:t>
            </w:r>
            <w:r w:rsidRPr="000C32D2">
              <w:rPr>
                <w:rFonts w:ascii="Arial" w:hAnsi="Arial" w:cs="Arial"/>
                <w:b/>
                <w:bCs/>
              </w:rPr>
              <w:t>brutto</w:t>
            </w:r>
            <w:r w:rsidRPr="000C32D2">
              <w:rPr>
                <w:rFonts w:ascii="Arial" w:hAnsi="Arial" w:cs="Arial"/>
                <w:bCs/>
              </w:rPr>
              <w:t>.</w:t>
            </w:r>
          </w:p>
          <w:p w:rsidR="00490CC3" w:rsidRPr="000C32D2" w:rsidRDefault="00490CC3" w:rsidP="000C32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C32D2">
              <w:rPr>
                <w:rFonts w:ascii="Arial" w:hAnsi="Arial" w:cs="Arial"/>
                <w:color w:val="000000"/>
              </w:rPr>
              <w:t>:</w:t>
            </w:r>
          </w:p>
          <w:p w:rsidR="00490CC3" w:rsidRPr="000C32D2" w:rsidRDefault="00490CC3" w:rsidP="000C32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490CC3" w:rsidRPr="000C32D2" w:rsidTr="00490C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  <w:b/>
                <w:bCs/>
              </w:rPr>
              <w:t>Część nr 2</w:t>
            </w:r>
            <w:r w:rsidRPr="000C32D2">
              <w:rPr>
                <w:rFonts w:ascii="Arial" w:hAnsi="Arial" w:cs="Arial"/>
              </w:rPr>
              <w:t>: Dostawa 2 zestawów komputerowych - wysokowydajnych stacji roboczych dla Katedry Informatyki</w:t>
            </w:r>
          </w:p>
          <w:p w:rsidR="00490CC3" w:rsidRPr="000C32D2" w:rsidRDefault="00490CC3" w:rsidP="000C32D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C32D2">
              <w:rPr>
                <w:rFonts w:ascii="Arial" w:hAnsi="Arial" w:cs="Arial"/>
                <w:b/>
              </w:rPr>
              <w:t>BIS S.C. KAROL KOWALSKI, ŁUKASZ KOWALSKI</w:t>
            </w:r>
          </w:p>
          <w:p w:rsidR="00490CC3" w:rsidRPr="000C32D2" w:rsidRDefault="000C32D2" w:rsidP="000C32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Al. Niepodległości 41</w:t>
            </w:r>
            <w:r w:rsidR="00490CC3" w:rsidRPr="000C32D2">
              <w:rPr>
                <w:rFonts w:ascii="Arial" w:hAnsi="Arial" w:cs="Arial"/>
                <w:bCs/>
              </w:rPr>
              <w:t xml:space="preserve"> </w:t>
            </w:r>
          </w:p>
          <w:p w:rsidR="00490CC3" w:rsidRPr="000C32D2" w:rsidRDefault="00490CC3" w:rsidP="000C32D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42-216 C</w:t>
            </w:r>
            <w:r w:rsidR="000C32D2" w:rsidRPr="000C32D2">
              <w:rPr>
                <w:rFonts w:ascii="Arial" w:hAnsi="Arial" w:cs="Arial"/>
                <w:bCs/>
              </w:rPr>
              <w:t>zęstochowa</w:t>
            </w:r>
          </w:p>
          <w:p w:rsidR="00490CC3" w:rsidRPr="000C32D2" w:rsidRDefault="00490CC3" w:rsidP="000C32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</w:rPr>
              <w:t xml:space="preserve">za cenę wykonania przedmiotu zamówienia w wysokości </w:t>
            </w:r>
            <w:r w:rsidRPr="000C32D2">
              <w:rPr>
                <w:rFonts w:ascii="Arial" w:hAnsi="Arial" w:cs="Arial"/>
                <w:b/>
              </w:rPr>
              <w:t>73 160.40 zł</w:t>
            </w:r>
            <w:r w:rsidRPr="000C32D2">
              <w:rPr>
                <w:rFonts w:ascii="Arial" w:hAnsi="Arial" w:cs="Arial"/>
              </w:rPr>
              <w:t xml:space="preserve"> </w:t>
            </w:r>
            <w:r w:rsidRPr="000C32D2">
              <w:rPr>
                <w:rFonts w:ascii="Arial" w:hAnsi="Arial" w:cs="Arial"/>
                <w:b/>
                <w:bCs/>
              </w:rPr>
              <w:t>brutto</w:t>
            </w:r>
            <w:r w:rsidRPr="000C32D2">
              <w:rPr>
                <w:rFonts w:ascii="Arial" w:hAnsi="Arial" w:cs="Arial"/>
                <w:bCs/>
              </w:rPr>
              <w:t>.</w:t>
            </w:r>
          </w:p>
          <w:p w:rsidR="00490CC3" w:rsidRPr="000C32D2" w:rsidRDefault="00490CC3" w:rsidP="000C32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C32D2">
              <w:rPr>
                <w:rFonts w:ascii="Arial" w:hAnsi="Arial" w:cs="Arial"/>
                <w:color w:val="000000"/>
              </w:rPr>
              <w:t>:</w:t>
            </w:r>
          </w:p>
          <w:p w:rsidR="00490CC3" w:rsidRPr="000C32D2" w:rsidRDefault="00490CC3" w:rsidP="000C32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C32D2" w:rsidRDefault="000C32D2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0C32D2" w:rsidRDefault="000C32D2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0C32D2" w:rsidRDefault="00B36EDA" w:rsidP="000C32D2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0C32D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C32D2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3402"/>
        <w:gridCol w:w="1276"/>
        <w:gridCol w:w="992"/>
      </w:tblGrid>
      <w:tr w:rsidR="00B36EDA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C32D2" w:rsidRDefault="00B36EDA" w:rsidP="000C32D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C32D2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C32D2" w:rsidRDefault="00B36EDA" w:rsidP="000C32D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0C32D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C32D2" w:rsidRDefault="00B36EDA" w:rsidP="000C32D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C32D2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C32D2" w:rsidRDefault="00B36EDA" w:rsidP="000C32D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C32D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 xml:space="preserve">JUPITER-INTEGRATION </w:t>
            </w:r>
            <w:r w:rsidR="000C32D2">
              <w:rPr>
                <w:rFonts w:ascii="Arial" w:hAnsi="Arial" w:cs="Arial"/>
                <w:b/>
                <w:bCs/>
              </w:rPr>
              <w:t xml:space="preserve">Sp. z o.o. </w:t>
            </w:r>
          </w:p>
          <w:p w:rsidR="00490CC3" w:rsidRPr="000C32D2" w:rsidRDefault="000C32D2" w:rsidP="000C32D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Żagańska 2A</w:t>
            </w:r>
          </w:p>
          <w:p w:rsidR="00490CC3" w:rsidRPr="000C32D2" w:rsidRDefault="000C32D2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04-713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100,00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 xml:space="preserve">NKK SYSTEM </w:t>
            </w:r>
            <w:r w:rsidR="000C32D2">
              <w:rPr>
                <w:rFonts w:ascii="Arial" w:hAnsi="Arial" w:cs="Arial"/>
                <w:b/>
                <w:bCs/>
              </w:rPr>
              <w:t xml:space="preserve">Sp. z o.o. </w:t>
            </w:r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Tatarska 5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30-103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- 76.30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76,30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490CC3" w:rsidRPr="000C32D2" w:rsidRDefault="000C32D2" w:rsidP="000C32D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 41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42-216 </w:t>
            </w:r>
            <w:r w:rsidR="000C32D2">
              <w:rPr>
                <w:rFonts w:ascii="Arial" w:hAnsi="Arial" w:cs="Arial"/>
              </w:rPr>
              <w:t>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- 70.31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70,31</w:t>
            </w:r>
          </w:p>
        </w:tc>
      </w:tr>
      <w:tr w:rsidR="000C32D2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Piotr Migda</w:t>
            </w:r>
          </w:p>
          <w:p w:rsidR="000C32D2" w:rsidRPr="000C32D2" w:rsidRDefault="000C32D2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Opaczewska 7/16</w:t>
            </w:r>
          </w:p>
          <w:p w:rsidR="000C32D2" w:rsidRPr="000C32D2" w:rsidRDefault="000C32D2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02-368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0,00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C32D2">
              <w:rPr>
                <w:rFonts w:ascii="Arial" w:hAnsi="Arial" w:cs="Arial"/>
                <w:b/>
                <w:bCs/>
              </w:rPr>
              <w:t>iSpot</w:t>
            </w:r>
            <w:proofErr w:type="spellEnd"/>
            <w:r w:rsidRPr="000C32D2">
              <w:rPr>
                <w:rFonts w:ascii="Arial" w:hAnsi="Arial" w:cs="Arial"/>
                <w:b/>
                <w:bCs/>
              </w:rPr>
              <w:t xml:space="preserve"> </w:t>
            </w:r>
            <w:r w:rsidR="000C32D2">
              <w:rPr>
                <w:rFonts w:ascii="Arial" w:hAnsi="Arial" w:cs="Arial"/>
                <w:b/>
                <w:bCs/>
              </w:rPr>
              <w:t xml:space="preserve">Poland </w:t>
            </w:r>
            <w:r w:rsidRPr="000C32D2">
              <w:rPr>
                <w:rFonts w:ascii="Arial" w:hAnsi="Arial" w:cs="Arial"/>
                <w:b/>
                <w:bCs/>
              </w:rPr>
              <w:t>Sp. z o. o.</w:t>
            </w:r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Puławska 2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02-566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0,00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Dostawa 2 tabletów dla Katedry Inteligentnych Systemów Informatycznych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Miodowa 7F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0,00</w:t>
            </w:r>
          </w:p>
        </w:tc>
      </w:tr>
      <w:tr w:rsidR="000C32D2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C32D2" w:rsidRPr="000C32D2" w:rsidRDefault="000C32D2" w:rsidP="000C32D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Niepodległości 41</w:t>
            </w:r>
          </w:p>
          <w:p w:rsidR="000C32D2" w:rsidRPr="000C32D2" w:rsidRDefault="000C32D2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42-216 </w:t>
            </w:r>
            <w:r>
              <w:rPr>
                <w:rFonts w:ascii="Arial" w:hAnsi="Arial" w:cs="Arial"/>
              </w:rPr>
              <w:t>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100,00</w:t>
            </w:r>
          </w:p>
        </w:tc>
      </w:tr>
      <w:tr w:rsidR="000C32D2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F00EA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TEST-SYSTEM s.c.</w:t>
            </w:r>
            <w:r>
              <w:rPr>
                <w:rFonts w:ascii="Arial" w:hAnsi="Arial" w:cs="Arial"/>
                <w:b/>
                <w:bCs/>
              </w:rPr>
              <w:t xml:space="preserve"> Przemysław Granat, Adam Strzykała </w:t>
            </w:r>
          </w:p>
          <w:p w:rsidR="000C32D2" w:rsidRPr="000C32D2" w:rsidRDefault="000C32D2" w:rsidP="00F00EA3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Młyńska 11</w:t>
            </w:r>
          </w:p>
          <w:p w:rsidR="000C32D2" w:rsidRPr="000C32D2" w:rsidRDefault="000C32D2" w:rsidP="00F00EA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66-400 Gorzów Wielkopolski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- 99.46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99,46</w:t>
            </w:r>
          </w:p>
        </w:tc>
      </w:tr>
      <w:tr w:rsidR="000C32D2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F00EA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 xml:space="preserve">NKK SYSTEM </w:t>
            </w:r>
            <w:r>
              <w:rPr>
                <w:rFonts w:ascii="Arial" w:hAnsi="Arial" w:cs="Arial"/>
                <w:b/>
                <w:bCs/>
              </w:rPr>
              <w:t xml:space="preserve">Sp. z o.o. </w:t>
            </w:r>
          </w:p>
          <w:p w:rsidR="000C32D2" w:rsidRPr="000C32D2" w:rsidRDefault="000C32D2" w:rsidP="00F00EA3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Tatarska 5</w:t>
            </w:r>
          </w:p>
          <w:p w:rsidR="000C32D2" w:rsidRPr="000C32D2" w:rsidRDefault="000C32D2" w:rsidP="00F00EA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30-103 Kraków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2D2" w:rsidRPr="000C32D2" w:rsidRDefault="000C32D2" w:rsidP="00F00E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- 93.23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2D2" w:rsidRPr="000C32D2" w:rsidRDefault="000C32D2" w:rsidP="00F00EA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93,23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CEZAR Cezary Machnio i Piotr Gębka Sp. z o.o.</w:t>
            </w:r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ul. Wolność 8 lok. 4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26-600 Radom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- 82.84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82,84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>Syriana Joanna Fisher</w:t>
            </w:r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Porębskiego 28/17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80-180 G</w:t>
            </w:r>
            <w:r w:rsidR="000C32D2">
              <w:rPr>
                <w:rFonts w:ascii="Arial" w:hAnsi="Arial" w:cs="Arial"/>
              </w:rPr>
              <w:t>dańsk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0,00</w:t>
            </w:r>
          </w:p>
        </w:tc>
      </w:tr>
      <w:tr w:rsidR="00490CC3" w:rsidRPr="000C32D2" w:rsidTr="000C32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/>
            <w:bookmarkEnd w:id="1"/>
            <w:r w:rsidRPr="000C32D2">
              <w:rPr>
                <w:rFonts w:ascii="Arial" w:hAnsi="Arial" w:cs="Arial"/>
              </w:rPr>
              <w:t>2 - Dostawa 2 zestawów komputerowych - wysokowydajnych stacji roboczych dla Katedry Informatyki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C32D2">
              <w:rPr>
                <w:rFonts w:ascii="Arial" w:hAnsi="Arial" w:cs="Arial"/>
                <w:b/>
                <w:bCs/>
              </w:rPr>
              <w:t xml:space="preserve">Web-Profit Maciej </w:t>
            </w:r>
            <w:proofErr w:type="spellStart"/>
            <w:r w:rsidRPr="000C32D2">
              <w:rPr>
                <w:rFonts w:ascii="Arial" w:hAnsi="Arial" w:cs="Arial"/>
                <w:b/>
                <w:bCs/>
              </w:rPr>
              <w:t>Kuźlik</w:t>
            </w:r>
            <w:proofErr w:type="spellEnd"/>
          </w:p>
          <w:p w:rsidR="00490CC3" w:rsidRPr="000C32D2" w:rsidRDefault="00490CC3" w:rsidP="000C32D2">
            <w:pPr>
              <w:spacing w:line="360" w:lineRule="auto"/>
              <w:rPr>
                <w:rFonts w:ascii="Arial" w:hAnsi="Arial" w:cs="Arial"/>
              </w:rPr>
            </w:pPr>
            <w:r w:rsidRPr="000C32D2">
              <w:rPr>
                <w:rFonts w:ascii="Arial" w:hAnsi="Arial" w:cs="Arial"/>
              </w:rPr>
              <w:t>Spokojna 18</w:t>
            </w:r>
          </w:p>
          <w:p w:rsidR="00490CC3" w:rsidRPr="000C32D2" w:rsidRDefault="00490CC3" w:rsidP="000C32D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CC3" w:rsidRPr="000C32D2" w:rsidRDefault="00490CC3" w:rsidP="000C32D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CC3" w:rsidRPr="000C32D2" w:rsidRDefault="00490CC3" w:rsidP="000C32D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32D2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E36F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C83" w:rsidRDefault="00CD6C83">
      <w:r>
        <w:separator/>
      </w:r>
    </w:p>
  </w:endnote>
  <w:endnote w:type="continuationSeparator" w:id="0">
    <w:p w:rsidR="00CD6C83" w:rsidRDefault="00CD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FD3" w:rsidRDefault="000C32D2" w:rsidP="00E36FD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6FD3" w:rsidTr="00C17A4B">
      <w:tc>
        <w:tcPr>
          <w:tcW w:w="0" w:type="auto"/>
          <w:shd w:val="clear" w:color="auto" w:fill="auto"/>
          <w:vAlign w:val="center"/>
        </w:tcPr>
        <w:p w:rsidR="00E36FD3" w:rsidRPr="00B44D15" w:rsidRDefault="00E36FD3" w:rsidP="00E36FD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6FD3" w:rsidRPr="00B7388A" w:rsidRDefault="00E36FD3" w:rsidP="00E36FD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36FD3" w:rsidRPr="00AB1BF2" w:rsidRDefault="00E36FD3" w:rsidP="00E36FD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6FD3" w:rsidRPr="0099535B" w:rsidRDefault="00E36FD3" w:rsidP="00E36FD3">
          <w:pPr>
            <w:pStyle w:val="Bezodstpw"/>
            <w:jc w:val="center"/>
            <w:rPr>
              <w:noProof/>
            </w:rPr>
          </w:pPr>
        </w:p>
      </w:tc>
    </w:tr>
  </w:tbl>
  <w:p w:rsidR="00E36FD3" w:rsidRPr="008F758E" w:rsidRDefault="00E36FD3" w:rsidP="00E36FD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36FD3" w:rsidRPr="008F758E" w:rsidRDefault="000C32D2" w:rsidP="00E36FD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36FD3" w:rsidRPr="008F758E">
      <w:rPr>
        <w:rFonts w:ascii="Roboto" w:hAnsi="Roboto"/>
        <w:sz w:val="24"/>
        <w:szCs w:val="24"/>
      </w:rPr>
      <w:t xml:space="preserve">ul. </w:t>
    </w:r>
    <w:r w:rsidR="00E36FD3">
      <w:rPr>
        <w:rFonts w:ascii="Roboto" w:hAnsi="Roboto"/>
        <w:sz w:val="24"/>
        <w:szCs w:val="24"/>
      </w:rPr>
      <w:t>Gen. J.H. Dąbrowskiego 69</w:t>
    </w:r>
    <w:r w:rsidR="00E36FD3" w:rsidRPr="008F758E">
      <w:rPr>
        <w:rFonts w:ascii="Roboto" w:hAnsi="Roboto"/>
        <w:sz w:val="24"/>
        <w:szCs w:val="24"/>
      </w:rPr>
      <w:t>, 42-201 Częstochowa</w:t>
    </w:r>
  </w:p>
  <w:p w:rsidR="00E36FD3" w:rsidRPr="00D57C24" w:rsidRDefault="00E36FD3" w:rsidP="00E36FD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36FD3" w:rsidRPr="00B7388A" w:rsidRDefault="00E36FD3" w:rsidP="00E36FD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C83" w:rsidRDefault="00CD6C83">
      <w:r>
        <w:separator/>
      </w:r>
    </w:p>
  </w:footnote>
  <w:footnote w:type="continuationSeparator" w:id="0">
    <w:p w:rsidR="00CD6C83" w:rsidRDefault="00CD6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FD3" w:rsidRPr="0062295F" w:rsidRDefault="000C32D2" w:rsidP="00E36F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C83"/>
    <w:rsid w:val="00022322"/>
    <w:rsid w:val="00042497"/>
    <w:rsid w:val="000C1E6F"/>
    <w:rsid w:val="000C32D2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90CC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6C83"/>
    <w:rsid w:val="00CF75AF"/>
    <w:rsid w:val="00D01E5B"/>
    <w:rsid w:val="00D04203"/>
    <w:rsid w:val="00D26ED6"/>
    <w:rsid w:val="00D42C90"/>
    <w:rsid w:val="00D8427E"/>
    <w:rsid w:val="00E30B2D"/>
    <w:rsid w:val="00E36FD3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9B10AA1"/>
  <w15:chartTrackingRefBased/>
  <w15:docId w15:val="{7F877238-449F-4B61-A45B-85D4EB2F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E36FD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580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2024-07-23T11:01:00Z</cp:lastPrinted>
  <dcterms:created xsi:type="dcterms:W3CDTF">2024-07-23T11:01:00Z</dcterms:created>
  <dcterms:modified xsi:type="dcterms:W3CDTF">2024-07-23T11:01:00Z</dcterms:modified>
</cp:coreProperties>
</file>