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A64CE9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A453E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453E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A453E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453E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453E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A453E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453E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453E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53EC" w:rsidRPr="007B107C" w:rsidTr="002C0EA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453EC" w:rsidRPr="007B107C" w:rsidRDefault="00A453EC" w:rsidP="002C0EA6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A453EC" w:rsidRPr="007B107C" w:rsidRDefault="00A453EC" w:rsidP="002C0EA6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453E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A453E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A453E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A453EC" w:rsidRPr="007B107C" w:rsidRDefault="00A453EC" w:rsidP="002C0EA6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A453EC" w:rsidRPr="007B107C" w:rsidRDefault="00A453EC" w:rsidP="002C0EA6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A453EC" w:rsidRPr="007B107C" w:rsidRDefault="00A453EC" w:rsidP="002C0EA6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A453E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A453E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Stanowisko do badania ogniw paliwowych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A453EC" w:rsidRPr="00A453E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CRZP/99/2024/AZP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A453EC" w:rsidRPr="00A453E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3EC" w:rsidRDefault="00A453EC" w:rsidP="00A453EC">
      <w:pPr>
        <w:spacing w:after="0" w:line="240" w:lineRule="auto"/>
      </w:pPr>
      <w:r>
        <w:separator/>
      </w:r>
    </w:p>
  </w:endnote>
  <w:endnote w:type="continuationSeparator" w:id="0">
    <w:p w:rsidR="00A453EC" w:rsidRDefault="00A453EC" w:rsidP="00A45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3EC" w:rsidRDefault="00A453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3EC" w:rsidRDefault="00A453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3EC" w:rsidRDefault="00A453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3EC" w:rsidRDefault="00A453EC" w:rsidP="00A453EC">
      <w:pPr>
        <w:spacing w:after="0" w:line="240" w:lineRule="auto"/>
      </w:pPr>
      <w:r>
        <w:separator/>
      </w:r>
    </w:p>
  </w:footnote>
  <w:footnote w:type="continuationSeparator" w:id="0">
    <w:p w:rsidR="00A453EC" w:rsidRDefault="00A453EC" w:rsidP="00A45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3EC" w:rsidRDefault="00A453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3EC" w:rsidRDefault="00A453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3EC" w:rsidRDefault="00A453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5AA"/>
    <w:rsid w:val="000965AA"/>
    <w:rsid w:val="002621C4"/>
    <w:rsid w:val="007B107C"/>
    <w:rsid w:val="007C7D43"/>
    <w:rsid w:val="00843802"/>
    <w:rsid w:val="008750B3"/>
    <w:rsid w:val="00A453EC"/>
    <w:rsid w:val="00A64CE9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26D470A-89FC-4F03-992C-FD3FBDC35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5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53EC"/>
  </w:style>
  <w:style w:type="paragraph" w:styleId="Stopka">
    <w:name w:val="footer"/>
    <w:basedOn w:val="Normalny"/>
    <w:link w:val="StopkaZnak"/>
    <w:uiPriority w:val="99"/>
    <w:unhideWhenUsed/>
    <w:rsid w:val="00A45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53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2024-07-18T12:03:00Z</cp:lastPrinted>
  <dcterms:created xsi:type="dcterms:W3CDTF">2024-07-18T12:03:00Z</dcterms:created>
  <dcterms:modified xsi:type="dcterms:W3CDTF">2024-07-18T12:03:00Z</dcterms:modified>
</cp:coreProperties>
</file>