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652" w:rsidRDefault="00B96652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Default="002E4707" w:rsidP="00081D13">
      <w:pPr>
        <w:spacing w:after="600"/>
        <w:jc w:val="right"/>
        <w:rPr>
          <w:rFonts w:ascii="Arial" w:hAnsi="Arial" w:cs="Arial"/>
        </w:rPr>
      </w:pPr>
      <w:r w:rsidRPr="002E4707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2E4707">
        <w:rPr>
          <w:rFonts w:ascii="Arial" w:hAnsi="Arial" w:cs="Arial"/>
        </w:rPr>
        <w:t>2024-07-18</w:t>
      </w:r>
    </w:p>
    <w:p w:rsidR="00B96652" w:rsidRPr="00353FDC" w:rsidRDefault="00B96652" w:rsidP="00081D13">
      <w:pPr>
        <w:spacing w:after="600"/>
        <w:jc w:val="right"/>
        <w:rPr>
          <w:rFonts w:ascii="Arial" w:hAnsi="Arial" w:cs="Arial"/>
        </w:rPr>
      </w:pPr>
    </w:p>
    <w:p w:rsidR="00081D13" w:rsidRPr="00353FDC" w:rsidRDefault="002E470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2E4707">
        <w:rPr>
          <w:rFonts w:ascii="Arial" w:hAnsi="Arial" w:cs="Arial"/>
          <w:b/>
          <w:bCs/>
        </w:rPr>
        <w:t>Politechnika Częstochowska</w:t>
      </w:r>
    </w:p>
    <w:p w:rsidR="00081D13" w:rsidRPr="00353FDC" w:rsidRDefault="002E4707" w:rsidP="00081D13">
      <w:pPr>
        <w:spacing w:line="360" w:lineRule="auto"/>
        <w:ind w:right="3969"/>
        <w:rPr>
          <w:rFonts w:ascii="Arial" w:hAnsi="Arial" w:cs="Arial"/>
        </w:rPr>
      </w:pPr>
      <w:r w:rsidRPr="002E4707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E4707">
        <w:rPr>
          <w:rFonts w:ascii="Arial" w:hAnsi="Arial" w:cs="Arial"/>
        </w:rPr>
        <w:t>69</w:t>
      </w:r>
    </w:p>
    <w:p w:rsidR="00081D13" w:rsidRPr="00353FDC" w:rsidRDefault="002E4707" w:rsidP="00081D13">
      <w:pPr>
        <w:ind w:right="3969"/>
        <w:rPr>
          <w:rFonts w:ascii="Arial" w:hAnsi="Arial" w:cs="Arial"/>
        </w:rPr>
      </w:pPr>
      <w:r w:rsidRPr="002E4707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E4707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E470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4707">
              <w:rPr>
                <w:rFonts w:ascii="Arial" w:hAnsi="Arial" w:cs="Arial"/>
                <w:bCs/>
              </w:rPr>
              <w:t>Dostawa 3 projektorów laserowych dla Wydziału Zarządzania  Politechniki Częstochowskiej.</w:t>
            </w:r>
          </w:p>
        </w:tc>
      </w:tr>
      <w:tr w:rsidR="002E4707" w:rsidRPr="00353FDC" w:rsidTr="00BD7E4C">
        <w:tc>
          <w:tcPr>
            <w:tcW w:w="2269" w:type="dxa"/>
            <w:shd w:val="clear" w:color="auto" w:fill="auto"/>
          </w:tcPr>
          <w:p w:rsidR="002E4707" w:rsidRPr="00353FDC" w:rsidRDefault="002E4707" w:rsidP="00BD7E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E4707" w:rsidRPr="00353FDC" w:rsidRDefault="002E4707" w:rsidP="00BD7E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4707">
              <w:rPr>
                <w:rFonts w:ascii="Arial" w:hAnsi="Arial" w:cs="Arial"/>
                <w:bCs/>
              </w:rPr>
              <w:t>RK-NZ.261.22.2024.AR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2E4707" w:rsidRPr="002E4707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E4707" w:rsidRPr="002E4707">
        <w:rPr>
          <w:rFonts w:ascii="Arial" w:hAnsi="Arial" w:cs="Arial"/>
        </w:rPr>
        <w:t>(</w:t>
      </w:r>
      <w:proofErr w:type="spellStart"/>
      <w:r w:rsidR="002E4707" w:rsidRPr="002E4707">
        <w:rPr>
          <w:rFonts w:ascii="Arial" w:hAnsi="Arial" w:cs="Arial"/>
        </w:rPr>
        <w:t>t.j</w:t>
      </w:r>
      <w:proofErr w:type="spellEnd"/>
      <w:r w:rsidR="002E4707" w:rsidRPr="002E4707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B96652" w:rsidRDefault="00B9665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B96652" w:rsidRDefault="00B9665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E4707" w:rsidRPr="00E1738E" w:rsidTr="00BD7E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2E4707" w:rsidRDefault="002E4707" w:rsidP="00BD7E4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2E4707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2E4707" w:rsidRPr="00AC1F4A" w:rsidRDefault="002E4707" w:rsidP="00BD7E4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E4707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E4707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E4707" w:rsidRPr="00E1738E" w:rsidRDefault="002E4707" w:rsidP="00BD7E4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E4707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E4707">
              <w:rPr>
                <w:rFonts w:ascii="Arial" w:hAnsi="Arial" w:cs="Arial"/>
                <w:bCs/>
              </w:rPr>
              <w:t>CZĘSTOCHOWA</w:t>
            </w:r>
          </w:p>
          <w:p w:rsidR="002E4707" w:rsidRPr="00BC506C" w:rsidRDefault="002E4707" w:rsidP="00BD7E4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2E4707">
              <w:rPr>
                <w:rFonts w:ascii="Arial" w:hAnsi="Arial" w:cs="Arial"/>
                <w:b/>
              </w:rPr>
              <w:t>13 948.20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E4707" w:rsidRPr="00E1738E" w:rsidRDefault="002E4707" w:rsidP="00BD7E4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E4707" w:rsidRPr="00E1738E" w:rsidRDefault="002E4707" w:rsidP="00BD7E4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E4707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953"/>
        <w:gridCol w:w="1276"/>
        <w:gridCol w:w="1985"/>
      </w:tblGrid>
      <w:tr w:rsidR="00B96652" w:rsidRPr="008567C7" w:rsidTr="00B9665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96652" w:rsidRPr="00553EDC" w:rsidRDefault="00B9665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3" w:type="dxa"/>
            <w:shd w:val="clear" w:color="auto" w:fill="F2F2F2"/>
            <w:vAlign w:val="center"/>
          </w:tcPr>
          <w:p w:rsidR="00B96652" w:rsidRPr="00553EDC" w:rsidRDefault="00B9665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B96652" w:rsidRPr="00553EDC" w:rsidRDefault="00B9665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E470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B96652" w:rsidRPr="00553EDC" w:rsidRDefault="00B9665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96652" w:rsidRPr="008567C7" w:rsidTr="00B96652">
        <w:tc>
          <w:tcPr>
            <w:tcW w:w="851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953" w:type="dxa"/>
            <w:vAlign w:val="center"/>
          </w:tcPr>
          <w:p w:rsidR="00B96652" w:rsidRPr="00553EDC" w:rsidRDefault="00B96652" w:rsidP="00BD7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E4707">
              <w:rPr>
                <w:rFonts w:ascii="Arial" w:hAnsi="Arial" w:cs="Arial"/>
                <w:b/>
                <w:sz w:val="22"/>
                <w:szCs w:val="22"/>
              </w:rPr>
              <w:t>BIS S.C. KAROL KOWALSKI, ŁUKASZ KOWALSKI</w:t>
            </w:r>
          </w:p>
          <w:p w:rsidR="00B96652" w:rsidRPr="00553EDC" w:rsidRDefault="00B96652" w:rsidP="00BD7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AL. NIEPODLEGŁOŚCI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96652" w:rsidRPr="00553EDC" w:rsidRDefault="00B96652" w:rsidP="00BD7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42-216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96652" w:rsidRPr="008567C7" w:rsidTr="00B96652">
        <w:tc>
          <w:tcPr>
            <w:tcW w:w="851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953" w:type="dxa"/>
            <w:vAlign w:val="center"/>
          </w:tcPr>
          <w:p w:rsidR="00B96652" w:rsidRPr="00553EDC" w:rsidRDefault="00B96652" w:rsidP="00BD7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E4707">
              <w:rPr>
                <w:rFonts w:ascii="Arial" w:hAnsi="Arial" w:cs="Arial"/>
                <w:b/>
                <w:sz w:val="22"/>
                <w:szCs w:val="22"/>
              </w:rPr>
              <w:t>PROKOMP Usługi Programistyczne Paweł Prokopowicz</w:t>
            </w:r>
          </w:p>
          <w:p w:rsidR="00B96652" w:rsidRPr="00553EDC" w:rsidRDefault="00B96652" w:rsidP="00BD7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Miodowa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7F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96652" w:rsidRPr="00553EDC" w:rsidRDefault="00B96652" w:rsidP="00BD7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42-274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Aleksandria Druga</w:t>
            </w:r>
          </w:p>
        </w:tc>
        <w:tc>
          <w:tcPr>
            <w:tcW w:w="1276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99,74</w:t>
            </w:r>
          </w:p>
        </w:tc>
        <w:tc>
          <w:tcPr>
            <w:tcW w:w="1985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99,74</w:t>
            </w:r>
          </w:p>
        </w:tc>
      </w:tr>
      <w:tr w:rsidR="00B96652" w:rsidRPr="008567C7" w:rsidTr="00B96652">
        <w:tc>
          <w:tcPr>
            <w:tcW w:w="851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953" w:type="dxa"/>
            <w:vAlign w:val="center"/>
          </w:tcPr>
          <w:p w:rsidR="00B96652" w:rsidRPr="00553EDC" w:rsidRDefault="00B96652" w:rsidP="00BD7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E4707">
              <w:rPr>
                <w:rFonts w:ascii="Arial" w:hAnsi="Arial" w:cs="Arial"/>
                <w:b/>
                <w:sz w:val="22"/>
                <w:szCs w:val="22"/>
              </w:rPr>
              <w:t xml:space="preserve">AV Multimedia Małysz i Spółka </w:t>
            </w:r>
            <w:proofErr w:type="spellStart"/>
            <w:r w:rsidRPr="002E4707">
              <w:rPr>
                <w:rFonts w:ascii="Arial" w:hAnsi="Arial" w:cs="Arial"/>
                <w:b/>
                <w:sz w:val="22"/>
                <w:szCs w:val="22"/>
              </w:rPr>
              <w:t>spółka</w:t>
            </w:r>
            <w:proofErr w:type="spellEnd"/>
            <w:r w:rsidRPr="002E4707">
              <w:rPr>
                <w:rFonts w:ascii="Arial" w:hAnsi="Arial" w:cs="Arial"/>
                <w:b/>
                <w:sz w:val="22"/>
                <w:szCs w:val="22"/>
              </w:rPr>
              <w:t xml:space="preserve"> jawna</w:t>
            </w:r>
          </w:p>
          <w:p w:rsidR="00B96652" w:rsidRPr="00553EDC" w:rsidRDefault="00B96652" w:rsidP="00BD7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Głowackiego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/7</w:t>
            </w:r>
          </w:p>
          <w:p w:rsidR="00B96652" w:rsidRPr="00553EDC" w:rsidRDefault="00B96652" w:rsidP="00BD7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25-368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Kielce</w:t>
            </w:r>
          </w:p>
        </w:tc>
        <w:tc>
          <w:tcPr>
            <w:tcW w:w="1276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95,59</w:t>
            </w:r>
          </w:p>
        </w:tc>
        <w:tc>
          <w:tcPr>
            <w:tcW w:w="1985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95,59</w:t>
            </w:r>
          </w:p>
        </w:tc>
      </w:tr>
      <w:tr w:rsidR="00B96652" w:rsidRPr="008567C7" w:rsidTr="00B96652">
        <w:tc>
          <w:tcPr>
            <w:tcW w:w="851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953" w:type="dxa"/>
            <w:vAlign w:val="center"/>
          </w:tcPr>
          <w:p w:rsidR="00B96652" w:rsidRPr="00553EDC" w:rsidRDefault="00B96652" w:rsidP="00BD7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E4707">
              <w:rPr>
                <w:rFonts w:ascii="Arial" w:hAnsi="Arial" w:cs="Arial"/>
                <w:b/>
                <w:sz w:val="22"/>
                <w:szCs w:val="22"/>
              </w:rPr>
              <w:t>ZONEO OLEKSIEWICZ SPÓŁKA KOMANDYTOWO-AKCYJNA</w:t>
            </w:r>
          </w:p>
          <w:p w:rsidR="00B96652" w:rsidRPr="00553EDC" w:rsidRDefault="00B96652" w:rsidP="00BD7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NOSKOWSKIEGO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96652" w:rsidRPr="00553EDC" w:rsidRDefault="00B96652" w:rsidP="00BD7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99-300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KUTNO</w:t>
            </w:r>
          </w:p>
        </w:tc>
        <w:tc>
          <w:tcPr>
            <w:tcW w:w="1276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93,45</w:t>
            </w:r>
          </w:p>
        </w:tc>
        <w:tc>
          <w:tcPr>
            <w:tcW w:w="1985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93,45</w:t>
            </w:r>
          </w:p>
        </w:tc>
      </w:tr>
      <w:tr w:rsidR="00B96652" w:rsidRPr="008567C7" w:rsidTr="00B96652">
        <w:tc>
          <w:tcPr>
            <w:tcW w:w="851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953" w:type="dxa"/>
            <w:vAlign w:val="center"/>
          </w:tcPr>
          <w:p w:rsidR="00B96652" w:rsidRPr="00553EDC" w:rsidRDefault="00B96652" w:rsidP="00BD7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2E4707">
              <w:rPr>
                <w:rFonts w:ascii="Arial" w:hAnsi="Arial" w:cs="Arial"/>
                <w:b/>
                <w:sz w:val="22"/>
                <w:szCs w:val="22"/>
              </w:rPr>
              <w:t>Syriana</w:t>
            </w:r>
            <w:proofErr w:type="spellEnd"/>
            <w:r w:rsidRPr="002E4707">
              <w:rPr>
                <w:rFonts w:ascii="Arial" w:hAnsi="Arial" w:cs="Arial"/>
                <w:b/>
                <w:sz w:val="22"/>
                <w:szCs w:val="22"/>
              </w:rPr>
              <w:t xml:space="preserve"> Joanna Fisher</w:t>
            </w:r>
          </w:p>
          <w:p w:rsidR="00B96652" w:rsidRPr="00553EDC" w:rsidRDefault="00B96652" w:rsidP="00BD7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Porębskiego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28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/17</w:t>
            </w:r>
          </w:p>
          <w:p w:rsidR="00B96652" w:rsidRPr="00553EDC" w:rsidRDefault="00B96652" w:rsidP="00BD7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80-180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GDANSK</w:t>
            </w:r>
          </w:p>
        </w:tc>
        <w:tc>
          <w:tcPr>
            <w:tcW w:w="1276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87,10</w:t>
            </w:r>
          </w:p>
        </w:tc>
        <w:tc>
          <w:tcPr>
            <w:tcW w:w="1985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87,10</w:t>
            </w:r>
          </w:p>
        </w:tc>
      </w:tr>
      <w:tr w:rsidR="00B96652" w:rsidRPr="008567C7" w:rsidTr="00B96652">
        <w:tc>
          <w:tcPr>
            <w:tcW w:w="851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953" w:type="dxa"/>
            <w:vAlign w:val="center"/>
          </w:tcPr>
          <w:p w:rsidR="00B96652" w:rsidRPr="00553EDC" w:rsidRDefault="00B96652" w:rsidP="00BD7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E4707">
              <w:rPr>
                <w:rFonts w:ascii="Arial" w:hAnsi="Arial" w:cs="Arial"/>
                <w:b/>
                <w:sz w:val="22"/>
                <w:szCs w:val="22"/>
              </w:rPr>
              <w:t xml:space="preserve">FAXPOL Andrzej </w:t>
            </w:r>
            <w:proofErr w:type="spellStart"/>
            <w:r w:rsidRPr="002E4707">
              <w:rPr>
                <w:rFonts w:ascii="Arial" w:hAnsi="Arial" w:cs="Arial"/>
                <w:b/>
                <w:sz w:val="22"/>
                <w:szCs w:val="22"/>
              </w:rPr>
              <w:t>Iwanowicz</w:t>
            </w:r>
            <w:proofErr w:type="spellEnd"/>
            <w:r w:rsidRPr="002E4707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B96652" w:rsidRPr="00553EDC" w:rsidRDefault="00B96652" w:rsidP="00BD7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2E4707">
              <w:rPr>
                <w:rFonts w:ascii="Arial" w:hAnsi="Arial" w:cs="Arial"/>
                <w:bCs/>
                <w:sz w:val="22"/>
                <w:szCs w:val="22"/>
              </w:rPr>
              <w:t>Bartycka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22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96652" w:rsidRPr="00553EDC" w:rsidRDefault="00B96652" w:rsidP="00BD7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00-716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276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81,64</w:t>
            </w:r>
          </w:p>
        </w:tc>
        <w:tc>
          <w:tcPr>
            <w:tcW w:w="1985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81,64</w:t>
            </w:r>
          </w:p>
        </w:tc>
      </w:tr>
      <w:tr w:rsidR="00B96652" w:rsidRPr="008567C7" w:rsidTr="00B96652">
        <w:tc>
          <w:tcPr>
            <w:tcW w:w="851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953" w:type="dxa"/>
            <w:vAlign w:val="center"/>
          </w:tcPr>
          <w:p w:rsidR="00B96652" w:rsidRPr="00553EDC" w:rsidRDefault="00B96652" w:rsidP="00BD7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2E4707">
              <w:rPr>
                <w:rFonts w:ascii="Arial" w:hAnsi="Arial" w:cs="Arial"/>
                <w:b/>
                <w:sz w:val="22"/>
                <w:szCs w:val="22"/>
              </w:rPr>
              <w:t>Kraftmann</w:t>
            </w:r>
            <w:proofErr w:type="spellEnd"/>
            <w:r w:rsidRPr="002E4707">
              <w:rPr>
                <w:rFonts w:ascii="Arial" w:hAnsi="Arial" w:cs="Arial"/>
                <w:b/>
                <w:sz w:val="22"/>
                <w:szCs w:val="22"/>
              </w:rPr>
              <w:t xml:space="preserve"> Cezary Czerny</w:t>
            </w:r>
          </w:p>
          <w:p w:rsidR="00B96652" w:rsidRPr="00553EDC" w:rsidRDefault="00B96652" w:rsidP="00BD7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Kabrioletu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96652" w:rsidRPr="00553EDC" w:rsidRDefault="00B96652" w:rsidP="00BD7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03-117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276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77,49</w:t>
            </w:r>
          </w:p>
        </w:tc>
        <w:tc>
          <w:tcPr>
            <w:tcW w:w="1985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77,49</w:t>
            </w:r>
          </w:p>
        </w:tc>
      </w:tr>
      <w:tr w:rsidR="00B96652" w:rsidRPr="008567C7" w:rsidTr="00B96652">
        <w:tc>
          <w:tcPr>
            <w:tcW w:w="851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5953" w:type="dxa"/>
            <w:vAlign w:val="center"/>
          </w:tcPr>
          <w:p w:rsidR="00B96652" w:rsidRPr="00553EDC" w:rsidRDefault="00B96652" w:rsidP="00BD7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2E4707">
              <w:rPr>
                <w:rFonts w:ascii="Arial" w:hAnsi="Arial" w:cs="Arial"/>
                <w:b/>
                <w:sz w:val="22"/>
                <w:szCs w:val="22"/>
              </w:rPr>
              <w:t>Polixel</w:t>
            </w:r>
            <w:proofErr w:type="spellEnd"/>
            <w:r w:rsidRPr="002E470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2E4707">
              <w:rPr>
                <w:rFonts w:ascii="Arial" w:hAnsi="Arial" w:cs="Arial"/>
                <w:b/>
                <w:sz w:val="22"/>
                <w:szCs w:val="22"/>
              </w:rPr>
              <w:t>Sp.zo.o</w:t>
            </w:r>
            <w:proofErr w:type="spellEnd"/>
            <w:r w:rsidRPr="002E470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B96652" w:rsidRPr="00553EDC" w:rsidRDefault="00B96652" w:rsidP="00BD7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Taborowa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96652" w:rsidRPr="00553EDC" w:rsidRDefault="00B96652" w:rsidP="00BD7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02-699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276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B96652" w:rsidRPr="008567C7" w:rsidTr="00B96652">
        <w:tc>
          <w:tcPr>
            <w:tcW w:w="851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953" w:type="dxa"/>
            <w:vAlign w:val="center"/>
          </w:tcPr>
          <w:p w:rsidR="00B96652" w:rsidRPr="00553EDC" w:rsidRDefault="00B96652" w:rsidP="00BD7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2E4707">
              <w:rPr>
                <w:rFonts w:ascii="Arial" w:hAnsi="Arial" w:cs="Arial"/>
                <w:b/>
                <w:sz w:val="22"/>
                <w:szCs w:val="22"/>
              </w:rPr>
              <w:t>Konverta</w:t>
            </w:r>
            <w:proofErr w:type="spellEnd"/>
            <w:r w:rsidRPr="002E4707">
              <w:rPr>
                <w:rFonts w:ascii="Arial" w:hAnsi="Arial" w:cs="Arial"/>
                <w:b/>
                <w:sz w:val="22"/>
                <w:szCs w:val="22"/>
              </w:rPr>
              <w:t xml:space="preserve"> sp. z o. o.</w:t>
            </w:r>
          </w:p>
          <w:p w:rsidR="00B96652" w:rsidRPr="00553EDC" w:rsidRDefault="00B96652" w:rsidP="00BD7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Słowackiego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6a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/10</w:t>
            </w:r>
          </w:p>
          <w:p w:rsidR="00B96652" w:rsidRPr="00553EDC" w:rsidRDefault="00B96652" w:rsidP="00BD7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E4707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E4707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B96652" w:rsidRPr="00553EDC" w:rsidRDefault="00B96652" w:rsidP="00BD7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70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B966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DF1" w:rsidRDefault="00825DF1">
      <w:r>
        <w:separator/>
      </w:r>
    </w:p>
  </w:endnote>
  <w:endnote w:type="continuationSeparator" w:id="0">
    <w:p w:rsidR="00825DF1" w:rsidRDefault="00825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707" w:rsidRDefault="002E47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652" w:rsidRPr="00B96652" w:rsidRDefault="00B96652" w:rsidP="00B96652">
    <w:pPr>
      <w:spacing w:line="276" w:lineRule="auto"/>
      <w:rPr>
        <w:rFonts w:ascii="Roboto" w:hAnsi="Roboto"/>
        <w:b/>
        <w:bCs/>
        <w:sz w:val="22"/>
        <w:szCs w:val="18"/>
      </w:rPr>
    </w:pPr>
    <w:r w:rsidRPr="00B96652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96652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9665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96652" w:rsidRPr="00B96652" w:rsidTr="00BD7E4C">
      <w:tc>
        <w:tcPr>
          <w:tcW w:w="0" w:type="auto"/>
          <w:shd w:val="clear" w:color="auto" w:fill="auto"/>
          <w:vAlign w:val="center"/>
        </w:tcPr>
        <w:p w:rsidR="00B96652" w:rsidRPr="00B96652" w:rsidRDefault="00B96652" w:rsidP="00B9665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96652" w:rsidRPr="00B96652" w:rsidRDefault="00B96652" w:rsidP="00B9665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9665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96652" w:rsidRPr="00B96652" w:rsidRDefault="00B96652" w:rsidP="00B9665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96652" w:rsidRPr="00B96652" w:rsidRDefault="00B96652" w:rsidP="00B9665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96652" w:rsidRPr="00B96652" w:rsidRDefault="00B96652" w:rsidP="00B96652">
    <w:pPr>
      <w:spacing w:line="276" w:lineRule="auto"/>
      <w:rPr>
        <w:rFonts w:ascii="Roboto" w:hAnsi="Roboto"/>
        <w:b/>
        <w:bCs/>
      </w:rPr>
    </w:pPr>
    <w:r w:rsidRPr="00B96652">
      <w:rPr>
        <w:rFonts w:ascii="Roboto" w:hAnsi="Roboto"/>
        <w:b/>
        <w:bCs/>
        <w:szCs w:val="18"/>
      </w:rPr>
      <w:t>Kanclerz Politechniki Częstochowskiej</w:t>
    </w:r>
  </w:p>
  <w:p w:rsidR="00B96652" w:rsidRPr="00B96652" w:rsidRDefault="00B96652" w:rsidP="00B96652">
    <w:pPr>
      <w:spacing w:line="276" w:lineRule="auto"/>
      <w:rPr>
        <w:rFonts w:ascii="Roboto" w:hAnsi="Roboto"/>
      </w:rPr>
    </w:pPr>
    <w:r w:rsidRPr="00B96652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96652">
      <w:rPr>
        <w:rFonts w:ascii="Roboto" w:hAnsi="Roboto"/>
      </w:rPr>
      <w:t>ul. Gen. J.H. Dąbrowskiego 69, 42-201 Częstochowa</w:t>
    </w:r>
  </w:p>
  <w:p w:rsidR="00B96652" w:rsidRPr="00B96652" w:rsidRDefault="00B96652" w:rsidP="00B96652">
    <w:pPr>
      <w:spacing w:line="276" w:lineRule="auto"/>
      <w:rPr>
        <w:rFonts w:ascii="Arial" w:hAnsi="Arial"/>
        <w:noProof/>
      </w:rPr>
    </w:pPr>
    <w:r w:rsidRPr="00B96652">
      <w:rPr>
        <w:rFonts w:ascii="Roboto" w:hAnsi="Roboto"/>
      </w:rPr>
      <w:t>tel. +48 34 325 02 56, e-mail: kanclerz@pcz.pl</w:t>
    </w:r>
  </w:p>
  <w:p w:rsidR="00B96652" w:rsidRPr="00B96652" w:rsidRDefault="00B96652" w:rsidP="00B96652">
    <w:pPr>
      <w:rPr>
        <w:rFonts w:ascii="Roboto" w:hAnsi="Roboto"/>
        <w:b/>
      </w:rPr>
    </w:pPr>
    <w:r w:rsidRPr="00B96652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96652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96652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707" w:rsidRDefault="002E47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DF1" w:rsidRDefault="00825DF1">
      <w:r>
        <w:separator/>
      </w:r>
    </w:p>
  </w:footnote>
  <w:footnote w:type="continuationSeparator" w:id="0">
    <w:p w:rsidR="00825DF1" w:rsidRDefault="00825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707" w:rsidRDefault="002E47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652" w:rsidRPr="00B96652" w:rsidRDefault="00B96652" w:rsidP="00B9665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9665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9665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E4707" w:rsidRPr="00B96652" w:rsidRDefault="002E4707" w:rsidP="00B966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707" w:rsidRDefault="002E47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DF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E470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5DF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6652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A41367A"/>
  <w15:chartTrackingRefBased/>
  <w15:docId w15:val="{BF2BC8EE-BD3A-4C9D-BE27-54A1CF309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273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2024-07-18T07:13:00Z</cp:lastPrinted>
  <dcterms:created xsi:type="dcterms:W3CDTF">2024-07-18T07:14:00Z</dcterms:created>
  <dcterms:modified xsi:type="dcterms:W3CDTF">2024-07-18T07:14:00Z</dcterms:modified>
</cp:coreProperties>
</file>