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96F8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96F8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D96F88">
        <w:rPr>
          <w:rFonts w:ascii="Arial" w:hAnsi="Arial" w:cs="Arial"/>
        </w:rPr>
        <w:t>2024-07-18</w:t>
      </w:r>
    </w:p>
    <w:p w:rsidR="00081D13" w:rsidRPr="00353FDC" w:rsidRDefault="00D96F8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96F88">
        <w:rPr>
          <w:rFonts w:ascii="Arial" w:hAnsi="Arial" w:cs="Arial"/>
          <w:b/>
          <w:bCs/>
        </w:rPr>
        <w:t>Politechnika Częstochowska</w:t>
      </w:r>
    </w:p>
    <w:p w:rsidR="00081D13" w:rsidRPr="00353FDC" w:rsidRDefault="00D96F88" w:rsidP="00081D13">
      <w:pPr>
        <w:spacing w:line="360" w:lineRule="auto"/>
        <w:ind w:right="3969"/>
        <w:rPr>
          <w:rFonts w:ascii="Arial" w:hAnsi="Arial" w:cs="Arial"/>
        </w:rPr>
      </w:pPr>
      <w:r w:rsidRPr="00D96F8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96F88">
        <w:rPr>
          <w:rFonts w:ascii="Arial" w:hAnsi="Arial" w:cs="Arial"/>
        </w:rPr>
        <w:t>69</w:t>
      </w:r>
    </w:p>
    <w:p w:rsidR="00081D13" w:rsidRPr="00353FDC" w:rsidRDefault="00D96F88" w:rsidP="00081D13">
      <w:pPr>
        <w:ind w:right="3969"/>
        <w:rPr>
          <w:rFonts w:ascii="Arial" w:hAnsi="Arial" w:cs="Arial"/>
        </w:rPr>
      </w:pPr>
      <w:r w:rsidRPr="00D96F8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96F88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96F8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96F88">
              <w:rPr>
                <w:rFonts w:ascii="Arial" w:hAnsi="Arial" w:cs="Arial"/>
                <w:bCs/>
              </w:rPr>
              <w:t>Rozbiórka budynku magazynowego zlokalizowanego w Częstochowie na terenie Politechniki Częstochowskiej przy Alei Armii Krajowej 17/19, działka nr 22/2</w:t>
            </w:r>
          </w:p>
        </w:tc>
      </w:tr>
      <w:tr w:rsidR="00D96F88" w:rsidRPr="00353FDC" w:rsidTr="00322F6B">
        <w:tc>
          <w:tcPr>
            <w:tcW w:w="2269" w:type="dxa"/>
            <w:shd w:val="clear" w:color="auto" w:fill="auto"/>
          </w:tcPr>
          <w:p w:rsidR="00D96F88" w:rsidRPr="00353FDC" w:rsidRDefault="00D96F88" w:rsidP="00322F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96F88" w:rsidRPr="00353FDC" w:rsidRDefault="00D96F88" w:rsidP="00322F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96F88">
              <w:rPr>
                <w:rFonts w:ascii="Arial" w:hAnsi="Arial" w:cs="Arial"/>
                <w:bCs/>
              </w:rPr>
              <w:t>RK-NZ.261.25.2024.ŁZ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96F88" w:rsidRPr="00D96F8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96F88" w:rsidRPr="00D96F88">
        <w:rPr>
          <w:rFonts w:ascii="Arial" w:hAnsi="Arial" w:cs="Arial"/>
        </w:rPr>
        <w:t>(</w:t>
      </w:r>
      <w:proofErr w:type="spellStart"/>
      <w:r w:rsidR="00D96F88" w:rsidRPr="00D96F88">
        <w:rPr>
          <w:rFonts w:ascii="Arial" w:hAnsi="Arial" w:cs="Arial"/>
        </w:rPr>
        <w:t>t.j</w:t>
      </w:r>
      <w:proofErr w:type="spellEnd"/>
      <w:r w:rsidR="00D96F88" w:rsidRPr="00D96F88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96F88" w:rsidRPr="00E1738E" w:rsidTr="00322F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96F88" w:rsidRDefault="00D96F88" w:rsidP="00322F6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96F88">
              <w:rPr>
                <w:rFonts w:ascii="Arial" w:hAnsi="Arial" w:cs="Arial"/>
                <w:b/>
              </w:rPr>
              <w:t>FIRMA „ZK” S.C. Krzysztof Żurawski, Grzegorz Żurawski</w:t>
            </w:r>
          </w:p>
          <w:p w:rsidR="00D96F88" w:rsidRPr="00AC1F4A" w:rsidRDefault="00D96F88" w:rsidP="00322F6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96F88">
              <w:rPr>
                <w:rFonts w:ascii="Arial" w:hAnsi="Arial" w:cs="Arial"/>
                <w:bCs/>
              </w:rPr>
              <w:t>Okrężna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6F88">
              <w:rPr>
                <w:rFonts w:ascii="Arial" w:hAnsi="Arial" w:cs="Arial"/>
                <w:bCs/>
              </w:rPr>
              <w:t>24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D96F88" w:rsidRPr="00E1738E" w:rsidRDefault="00D96F88" w:rsidP="00322F6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96F88">
              <w:rPr>
                <w:rFonts w:ascii="Arial" w:hAnsi="Arial" w:cs="Arial"/>
                <w:bCs/>
              </w:rPr>
              <w:t>44-100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6F88">
              <w:rPr>
                <w:rFonts w:ascii="Arial" w:hAnsi="Arial" w:cs="Arial"/>
                <w:bCs/>
              </w:rPr>
              <w:t>Gliwice</w:t>
            </w:r>
          </w:p>
          <w:p w:rsidR="00D96F88" w:rsidRPr="00BC506C" w:rsidRDefault="00D96F88" w:rsidP="00322F6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96F88">
              <w:rPr>
                <w:rFonts w:ascii="Arial" w:hAnsi="Arial" w:cs="Arial"/>
                <w:b/>
              </w:rPr>
              <w:t>15 744.00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96F88" w:rsidRPr="00E1738E" w:rsidRDefault="00D96F88" w:rsidP="00322F6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96F88" w:rsidRPr="00E1738E" w:rsidRDefault="00D96F88" w:rsidP="00322F6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96F88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276"/>
        <w:gridCol w:w="1701"/>
      </w:tblGrid>
      <w:tr w:rsidR="00687D9E" w:rsidRPr="008567C7" w:rsidTr="00687D9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87D9E" w:rsidRPr="00553EDC" w:rsidRDefault="00687D9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687D9E" w:rsidRPr="00553EDC" w:rsidRDefault="00687D9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87D9E" w:rsidRPr="00553EDC" w:rsidRDefault="00687D9E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96F8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87D9E" w:rsidRPr="00553EDC" w:rsidRDefault="00687D9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FIRMA „ZK” S.C. Krzysztof Żurawski, Grzegorz Żurawski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Okrężna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24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44-100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Gliwice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Tirs</w:t>
            </w:r>
            <w:proofErr w:type="spellEnd"/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 - </w:t>
            </w: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Staropole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77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42-248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Przyrów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61,84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61,84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RW Projekt Sp. z o.o.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Kredytowa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40-562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49,23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49,23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ULMAN DARIUSZ MAŁEK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Podgórna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43-190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Mikołów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26,67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26,67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Euromes</w:t>
            </w:r>
            <w:proofErr w:type="spellEnd"/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Mokra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337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42-120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Miedźno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23,70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23,70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ENERGOKON-PLUS SP. ZO.O.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MIEROSŁAWSKIEGO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41-200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SOSNOWIEC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21,69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21,69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F.U.H. "DZIEDZICKI" Marcin </w:t>
            </w: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Dziedzicki</w:t>
            </w:r>
            <w:proofErr w:type="spellEnd"/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Stawowa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42-274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Konopiska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17,78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17,78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Tree</w:t>
            </w:r>
            <w:proofErr w:type="spellEnd"/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 Capital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Łubna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50C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05-532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Baniocha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15,56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15,56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PHU FARGO Michał Gierczycki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Miła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D96F88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  <w:proofErr w:type="spellEnd"/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14,87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14,87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EKO-BUD Michał </w:t>
            </w: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Wypchlak</w:t>
            </w:r>
            <w:proofErr w:type="spellEnd"/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Dekabrystów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84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13,06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13,06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Przedsiębiorstwo Usługowe EUROBUD Banasiak Anna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ul. Leśmiana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2A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42-207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13,02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13,02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P.U.H. "DOMAX" Arkadiusz Mika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ul. Grabińska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42-283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Boronów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13,01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13,01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Katarzyna Kolon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Wolności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47a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44-300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Wodzisław Śląski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8,83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8,83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HALBINIAK INWESTYCJE Norbert </w:t>
            </w: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Halbiniak</w:t>
            </w:r>
            <w:proofErr w:type="spellEnd"/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leśna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42-270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Pacierzów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Z.U.H."MEGA-POL" Daniel </w:t>
            </w: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Podsiedlik</w:t>
            </w:r>
            <w:proofErr w:type="spellEnd"/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Turów, ul. Długa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27B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42-256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Olsztyn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EKO GRAND Rafał Kurzak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Zielona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42-350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Rzeniszów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96F88">
              <w:rPr>
                <w:rFonts w:ascii="Arial" w:hAnsi="Arial" w:cs="Arial"/>
                <w:b/>
                <w:sz w:val="22"/>
                <w:szCs w:val="22"/>
              </w:rPr>
              <w:t>WojNat</w:t>
            </w:r>
            <w:proofErr w:type="spellEnd"/>
            <w:r w:rsidRPr="00D96F88">
              <w:rPr>
                <w:rFonts w:ascii="Arial" w:hAnsi="Arial" w:cs="Arial"/>
                <w:b/>
                <w:sz w:val="22"/>
                <w:szCs w:val="22"/>
              </w:rPr>
              <w:t xml:space="preserve"> Natalia Kosińska wyburzenia obiektów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Główna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17B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51-180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Psary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87D9E" w:rsidRPr="008567C7" w:rsidTr="00687D9E">
        <w:tc>
          <w:tcPr>
            <w:tcW w:w="85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95" w:type="dxa"/>
            <w:vAlign w:val="center"/>
          </w:tcPr>
          <w:p w:rsidR="00687D9E" w:rsidRPr="00553EDC" w:rsidRDefault="00687D9E" w:rsidP="00322F6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F88">
              <w:rPr>
                <w:rFonts w:ascii="Arial" w:hAnsi="Arial" w:cs="Arial"/>
                <w:b/>
                <w:sz w:val="22"/>
                <w:szCs w:val="22"/>
              </w:rPr>
              <w:t>HAMMER WYBURZENIA MICHAŁ KOSZOŁKO</w:t>
            </w:r>
          </w:p>
          <w:p w:rsidR="00687D9E" w:rsidRPr="00553EDC" w:rsidRDefault="00687D9E" w:rsidP="00322F6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LGIŃ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13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7D9E" w:rsidRPr="00553EDC" w:rsidRDefault="00687D9E" w:rsidP="00322F6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F88">
              <w:rPr>
                <w:rFonts w:ascii="Arial" w:hAnsi="Arial" w:cs="Arial"/>
                <w:bCs/>
                <w:sz w:val="22"/>
                <w:szCs w:val="22"/>
              </w:rPr>
              <w:t>67-400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F88">
              <w:rPr>
                <w:rFonts w:ascii="Arial" w:hAnsi="Arial" w:cs="Arial"/>
                <w:bCs/>
                <w:sz w:val="22"/>
                <w:szCs w:val="22"/>
              </w:rPr>
              <w:t>WSCHOWA</w:t>
            </w:r>
          </w:p>
        </w:tc>
        <w:tc>
          <w:tcPr>
            <w:tcW w:w="1276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87D9E" w:rsidRPr="00553EDC" w:rsidRDefault="00687D9E" w:rsidP="00322F6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F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AA2" w:rsidRDefault="00920AA2">
      <w:r>
        <w:separator/>
      </w:r>
    </w:p>
  </w:endnote>
  <w:endnote w:type="continuationSeparator" w:id="0">
    <w:p w:rsidR="00920AA2" w:rsidRDefault="0092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F88" w:rsidRDefault="00D96F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D9E" w:rsidRPr="00580F79" w:rsidRDefault="00687D9E" w:rsidP="00687D9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87D9E" w:rsidRPr="00580F79" w:rsidTr="00322F6B">
      <w:tc>
        <w:tcPr>
          <w:tcW w:w="0" w:type="auto"/>
          <w:vAlign w:val="center"/>
        </w:tcPr>
        <w:p w:rsidR="00687D9E" w:rsidRPr="00580F79" w:rsidRDefault="00687D9E" w:rsidP="00687D9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87D9E" w:rsidRPr="00580F79" w:rsidRDefault="00687D9E" w:rsidP="00687D9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F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87D9E" w:rsidRPr="00580F79" w:rsidRDefault="00687D9E" w:rsidP="00687D9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87D9E" w:rsidRPr="00580F79" w:rsidRDefault="00687D9E" w:rsidP="00687D9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87D9E" w:rsidRPr="00580F79" w:rsidRDefault="00687D9E" w:rsidP="00687D9E">
    <w:pPr>
      <w:spacing w:line="276" w:lineRule="auto"/>
      <w:rPr>
        <w:rFonts w:ascii="Roboto" w:hAnsi="Roboto"/>
        <w:b/>
        <w:bCs/>
      </w:rPr>
    </w:pPr>
    <w:r w:rsidRPr="00580F79">
      <w:rPr>
        <w:rFonts w:ascii="Roboto" w:hAnsi="Roboto"/>
        <w:b/>
        <w:bCs/>
        <w:szCs w:val="18"/>
      </w:rPr>
      <w:t>Kanclerz Politechniki Częstochowskiej</w:t>
    </w:r>
  </w:p>
  <w:p w:rsidR="00687D9E" w:rsidRPr="00580F79" w:rsidRDefault="00687D9E" w:rsidP="00687D9E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80F79">
      <w:rPr>
        <w:rFonts w:ascii="Roboto" w:hAnsi="Roboto"/>
      </w:rPr>
      <w:t>ul. Gen. J.H. Dąbrowskiego 69, 42-201 Częstochowa</w:t>
    </w:r>
  </w:p>
  <w:p w:rsidR="00687D9E" w:rsidRPr="00580F79" w:rsidRDefault="00687D9E" w:rsidP="00687D9E">
    <w:pPr>
      <w:spacing w:line="276" w:lineRule="auto"/>
      <w:rPr>
        <w:rFonts w:ascii="Arial" w:hAnsi="Arial"/>
        <w:noProof/>
      </w:rPr>
    </w:pPr>
    <w:r w:rsidRPr="00580F79">
      <w:rPr>
        <w:rFonts w:ascii="Roboto" w:hAnsi="Roboto"/>
      </w:rPr>
      <w:t>tel. +48 34 325 02 56, e-mail: kanclerz@pcz.pl</w:t>
    </w:r>
  </w:p>
  <w:p w:rsidR="000C1E6F" w:rsidRDefault="00687D9E" w:rsidP="00687D9E">
    <w:pPr>
      <w:rPr>
        <w:rFonts w:ascii="Arial" w:hAnsi="Arial"/>
        <w:sz w:val="18"/>
        <w:szCs w:val="18"/>
      </w:rPr>
    </w:pPr>
    <w:r w:rsidRPr="00580F79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F88" w:rsidRDefault="00D96F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AA2" w:rsidRDefault="00920AA2">
      <w:r>
        <w:separator/>
      </w:r>
    </w:p>
  </w:footnote>
  <w:footnote w:type="continuationSeparator" w:id="0">
    <w:p w:rsidR="00920AA2" w:rsidRDefault="00920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F88" w:rsidRDefault="00D96F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D9E" w:rsidRPr="00DD73F5" w:rsidRDefault="00687D9E" w:rsidP="00687D9E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687D9E" w:rsidRPr="00DD73F5" w:rsidRDefault="00687D9E" w:rsidP="00687D9E">
    <w:pPr>
      <w:tabs>
        <w:tab w:val="center" w:pos="4536"/>
        <w:tab w:val="right" w:pos="9072"/>
      </w:tabs>
      <w:rPr>
        <w:sz w:val="20"/>
        <w:szCs w:val="20"/>
      </w:rPr>
    </w:pPr>
  </w:p>
  <w:p w:rsidR="00687D9E" w:rsidRDefault="00687D9E" w:rsidP="00687D9E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687D9E" w:rsidRDefault="00687D9E" w:rsidP="00687D9E">
    <w:pPr>
      <w:pStyle w:val="Nagwek"/>
    </w:pPr>
  </w:p>
  <w:p w:rsidR="00D96F88" w:rsidRDefault="00D96F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F88" w:rsidRDefault="00D96F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AA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7D9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0AA2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6F8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484D6F9F-FDBB-4728-82EA-80437BC7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87D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369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2024-07-18T10:43:00Z</cp:lastPrinted>
  <dcterms:created xsi:type="dcterms:W3CDTF">2024-07-18T10:43:00Z</dcterms:created>
  <dcterms:modified xsi:type="dcterms:W3CDTF">2024-07-18T10:43:00Z</dcterms:modified>
</cp:coreProperties>
</file>