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5208EE" w:rsidRPr="005208EE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5208E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8EE">
        <w:rPr>
          <w:rFonts w:ascii="Arial" w:hAnsi="Arial" w:cs="Arial"/>
        </w:rPr>
        <w:t>Politechnika Częstochowska</w:t>
      </w:r>
    </w:p>
    <w:p w:rsidR="006676AE" w:rsidRPr="0012157F" w:rsidRDefault="005208EE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208EE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5208EE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5208E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5208EE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5208EE">
        <w:rPr>
          <w:rFonts w:ascii="Arial" w:hAnsi="Arial" w:cs="Arial"/>
        </w:rPr>
        <w:t>Częstochowa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08EE" w:rsidRPr="0012157F" w:rsidTr="008E4327">
        <w:tc>
          <w:tcPr>
            <w:tcW w:w="9104" w:type="dxa"/>
            <w:shd w:val="clear" w:color="auto" w:fill="D9D9D9"/>
          </w:tcPr>
          <w:p w:rsidR="005208EE" w:rsidRPr="0012157F" w:rsidRDefault="005208EE" w:rsidP="008E4327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5208EE" w:rsidRPr="0012157F" w:rsidRDefault="005208EE" w:rsidP="008E432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5208EE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5208EE" w:rsidRPr="0012157F" w:rsidRDefault="005208EE" w:rsidP="000F22B6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5208E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08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Rozbudowa stanowiska kamery pola magnetycznego MagCam dla  Wydziału Elektrycznego  Politechniki Częstochowskiej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08EE" w:rsidRPr="00A2540E" w:rsidTr="008E4327">
        <w:tc>
          <w:tcPr>
            <w:tcW w:w="2269" w:type="dxa"/>
            <w:shd w:val="clear" w:color="auto" w:fill="auto"/>
          </w:tcPr>
          <w:p w:rsidR="005208EE" w:rsidRPr="00A2540E" w:rsidRDefault="005208EE" w:rsidP="008E432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208EE" w:rsidRPr="00A2540E" w:rsidRDefault="005208EE" w:rsidP="008E432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5208E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RK-NZ.261.40.2024.AR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5208EE" w:rsidRPr="005208EE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7EAD" w:rsidRDefault="00367EAD" w:rsidP="0038231F">
      <w:pPr>
        <w:spacing w:after="0" w:line="240" w:lineRule="auto"/>
      </w:pPr>
      <w:r>
        <w:separator/>
      </w:r>
    </w:p>
  </w:endnote>
  <w:endnote w:type="continuationSeparator" w:id="0">
    <w:p w:rsidR="00367EAD" w:rsidRDefault="00367EA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EE" w:rsidRDefault="005208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F22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F22B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EE" w:rsidRDefault="005208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7EAD" w:rsidRDefault="00367EAD" w:rsidP="0038231F">
      <w:pPr>
        <w:spacing w:after="0" w:line="240" w:lineRule="auto"/>
      </w:pPr>
      <w:r>
        <w:separator/>
      </w:r>
    </w:p>
  </w:footnote>
  <w:footnote w:type="continuationSeparator" w:id="0">
    <w:p w:rsidR="00367EAD" w:rsidRDefault="00367EA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EE" w:rsidRDefault="005208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EE" w:rsidRDefault="005208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8EE" w:rsidRDefault="005208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7EAD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22B6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7EAD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8EE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A326F97-70B4-44BE-A35A-2C8999BF4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5C1BE-BC46-4929-B0F9-9641555BC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380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2024-07-17T07:14:00Z</cp:lastPrinted>
  <dcterms:created xsi:type="dcterms:W3CDTF">2024-07-17T07:14:00Z</dcterms:created>
  <dcterms:modified xsi:type="dcterms:W3CDTF">2024-07-17T07:14:00Z</dcterms:modified>
</cp:coreProperties>
</file>