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6F7" w:rsidRDefault="004B16F7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3B1FA3" w:rsidP="00081D13">
      <w:pPr>
        <w:spacing w:after="600"/>
        <w:jc w:val="right"/>
        <w:rPr>
          <w:rFonts w:ascii="Arial" w:hAnsi="Arial" w:cs="Arial"/>
        </w:rPr>
      </w:pPr>
      <w:r w:rsidRPr="003B1FA3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4B16F7">
        <w:rPr>
          <w:rFonts w:ascii="Arial" w:hAnsi="Arial" w:cs="Arial"/>
        </w:rPr>
        <w:t>2024-07-16</w:t>
      </w:r>
    </w:p>
    <w:p w:rsidR="00081D13" w:rsidRPr="00353FDC" w:rsidRDefault="003B1FA3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3B1FA3">
        <w:rPr>
          <w:rFonts w:ascii="Arial" w:hAnsi="Arial" w:cs="Arial"/>
          <w:b/>
          <w:bCs/>
        </w:rPr>
        <w:t>Politechnika Częstochowska</w:t>
      </w:r>
    </w:p>
    <w:p w:rsidR="00081D13" w:rsidRPr="00353FDC" w:rsidRDefault="003B1FA3" w:rsidP="00081D13">
      <w:pPr>
        <w:spacing w:line="360" w:lineRule="auto"/>
        <w:ind w:right="3969"/>
        <w:rPr>
          <w:rFonts w:ascii="Arial" w:hAnsi="Arial" w:cs="Arial"/>
        </w:rPr>
      </w:pPr>
      <w:r w:rsidRPr="003B1FA3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3B1FA3">
        <w:rPr>
          <w:rFonts w:ascii="Arial" w:hAnsi="Arial" w:cs="Arial"/>
        </w:rPr>
        <w:t>69</w:t>
      </w:r>
    </w:p>
    <w:p w:rsidR="00081D13" w:rsidRPr="00353FDC" w:rsidRDefault="003B1FA3" w:rsidP="00081D13">
      <w:pPr>
        <w:ind w:right="3969"/>
        <w:rPr>
          <w:rFonts w:ascii="Arial" w:hAnsi="Arial" w:cs="Arial"/>
        </w:rPr>
      </w:pPr>
      <w:r w:rsidRPr="003B1FA3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3B1FA3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4B16F7" w:rsidRPr="00524B34" w:rsidRDefault="004B16F7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3B1FA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B1FA3">
              <w:rPr>
                <w:rFonts w:ascii="Arial" w:hAnsi="Arial" w:cs="Arial"/>
                <w:bCs/>
              </w:rPr>
              <w:t>Dostawa stanowiska do analizy wpływu zanieczyszczeń gromadzonych na powierzchni paneli PV na efektywność produkcji energii dla  Wydziału Elektrycznego  Politechniki Częstochowskiej</w:t>
            </w:r>
          </w:p>
        </w:tc>
      </w:tr>
      <w:tr w:rsidR="003B1FA3" w:rsidRPr="00353FDC" w:rsidTr="007A7740">
        <w:tc>
          <w:tcPr>
            <w:tcW w:w="2269" w:type="dxa"/>
            <w:shd w:val="clear" w:color="auto" w:fill="auto"/>
          </w:tcPr>
          <w:p w:rsidR="003B1FA3" w:rsidRPr="00353FDC" w:rsidRDefault="003B1FA3" w:rsidP="007A77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B1FA3" w:rsidRPr="00353FDC" w:rsidRDefault="003B1FA3" w:rsidP="007A77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B1FA3">
              <w:rPr>
                <w:rFonts w:ascii="Arial" w:hAnsi="Arial" w:cs="Arial"/>
                <w:bCs/>
              </w:rPr>
              <w:t>RK-NZ.261.30.2024.AR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3B1FA3" w:rsidRPr="003B1FA3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3B1FA3" w:rsidRPr="003B1FA3">
        <w:rPr>
          <w:rFonts w:ascii="Arial" w:hAnsi="Arial" w:cs="Arial"/>
        </w:rPr>
        <w:t>(</w:t>
      </w:r>
      <w:proofErr w:type="spellStart"/>
      <w:r w:rsidR="003B1FA3" w:rsidRPr="003B1FA3">
        <w:rPr>
          <w:rFonts w:ascii="Arial" w:hAnsi="Arial" w:cs="Arial"/>
        </w:rPr>
        <w:t>t.j</w:t>
      </w:r>
      <w:proofErr w:type="spellEnd"/>
      <w:r w:rsidR="003B1FA3" w:rsidRPr="003B1FA3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4B16F7" w:rsidRDefault="004B16F7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4B16F7" w:rsidRDefault="004B16F7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4B16F7" w:rsidRPr="00E1738E" w:rsidRDefault="004B16F7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B1FA3" w:rsidRPr="00E1738E" w:rsidTr="007A77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3B1FA3" w:rsidRDefault="003B1FA3" w:rsidP="007A774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3B1FA3">
              <w:rPr>
                <w:rFonts w:ascii="Arial" w:hAnsi="Arial" w:cs="Arial"/>
                <w:b/>
              </w:rPr>
              <w:t>Spectro</w:t>
            </w:r>
            <w:proofErr w:type="spellEnd"/>
            <w:r w:rsidRPr="003B1FA3">
              <w:rPr>
                <w:rFonts w:ascii="Arial" w:hAnsi="Arial" w:cs="Arial"/>
                <w:b/>
              </w:rPr>
              <w:t>-Lab sp. z o.o.</w:t>
            </w:r>
          </w:p>
          <w:p w:rsidR="003B1FA3" w:rsidRPr="00AC1F4A" w:rsidRDefault="003B1FA3" w:rsidP="007A774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B1FA3">
              <w:rPr>
                <w:rFonts w:ascii="Arial" w:hAnsi="Arial" w:cs="Arial"/>
                <w:bCs/>
              </w:rPr>
              <w:t>Warszawska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B1FA3">
              <w:rPr>
                <w:rFonts w:ascii="Arial" w:hAnsi="Arial" w:cs="Arial"/>
                <w:bCs/>
              </w:rPr>
              <w:t>100/102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3B1FA3" w:rsidRPr="00E1738E" w:rsidRDefault="003B1FA3" w:rsidP="007A774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B1FA3">
              <w:rPr>
                <w:rFonts w:ascii="Arial" w:hAnsi="Arial" w:cs="Arial"/>
                <w:bCs/>
              </w:rPr>
              <w:t>05-092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B1FA3">
              <w:rPr>
                <w:rFonts w:ascii="Arial" w:hAnsi="Arial" w:cs="Arial"/>
                <w:bCs/>
              </w:rPr>
              <w:t>Łomianki</w:t>
            </w:r>
          </w:p>
          <w:p w:rsidR="003B1FA3" w:rsidRPr="00BC506C" w:rsidRDefault="003B1FA3" w:rsidP="007A774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3B1FA3">
              <w:rPr>
                <w:rFonts w:ascii="Arial" w:hAnsi="Arial" w:cs="Arial"/>
                <w:b/>
              </w:rPr>
              <w:t>399 627.00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3B1FA3" w:rsidRPr="00E1738E" w:rsidRDefault="003B1FA3" w:rsidP="007A774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3B1FA3" w:rsidRPr="00E1738E" w:rsidRDefault="003B1FA3" w:rsidP="007A774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B1FA3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80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134"/>
        <w:gridCol w:w="1417"/>
        <w:gridCol w:w="1560"/>
        <w:gridCol w:w="1701"/>
      </w:tblGrid>
      <w:tr w:rsidR="004B16F7" w:rsidRPr="008567C7" w:rsidTr="004B16F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4B16F7" w:rsidRPr="00553EDC" w:rsidRDefault="004B16F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4B16F7" w:rsidRPr="00553EDC" w:rsidRDefault="004B16F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4B16F7" w:rsidRPr="00553EDC" w:rsidRDefault="004B16F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B1FA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4B16F7" w:rsidRPr="00553EDC" w:rsidRDefault="004B16F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B1FA3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4B16F7" w:rsidRPr="00553EDC" w:rsidRDefault="004B16F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B1FA3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4B16F7" w:rsidRPr="00553EDC" w:rsidRDefault="004B16F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4B16F7" w:rsidRPr="008567C7" w:rsidTr="004B16F7">
        <w:tc>
          <w:tcPr>
            <w:tcW w:w="851" w:type="dxa"/>
            <w:vAlign w:val="center"/>
          </w:tcPr>
          <w:p w:rsidR="004B16F7" w:rsidRPr="00553EDC" w:rsidRDefault="004B16F7" w:rsidP="007A774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1FA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402" w:type="dxa"/>
            <w:vAlign w:val="center"/>
          </w:tcPr>
          <w:p w:rsidR="004B16F7" w:rsidRPr="00553EDC" w:rsidRDefault="004B16F7" w:rsidP="007A774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B1FA3">
              <w:rPr>
                <w:rFonts w:ascii="Arial" w:hAnsi="Arial" w:cs="Arial"/>
                <w:b/>
                <w:sz w:val="22"/>
                <w:szCs w:val="22"/>
              </w:rPr>
              <w:t>Spectro</w:t>
            </w:r>
            <w:proofErr w:type="spellEnd"/>
            <w:r w:rsidRPr="003B1FA3">
              <w:rPr>
                <w:rFonts w:ascii="Arial" w:hAnsi="Arial" w:cs="Arial"/>
                <w:b/>
                <w:sz w:val="22"/>
                <w:szCs w:val="22"/>
              </w:rPr>
              <w:t>-Lab sp. z o.o.</w:t>
            </w:r>
          </w:p>
          <w:p w:rsidR="004B16F7" w:rsidRPr="00553EDC" w:rsidRDefault="004B16F7" w:rsidP="007A774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B1FA3">
              <w:rPr>
                <w:rFonts w:ascii="Arial" w:hAnsi="Arial" w:cs="Arial"/>
                <w:bCs/>
                <w:sz w:val="22"/>
                <w:szCs w:val="22"/>
              </w:rPr>
              <w:t>Warszawska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B1FA3">
              <w:rPr>
                <w:rFonts w:ascii="Arial" w:hAnsi="Arial" w:cs="Arial"/>
                <w:bCs/>
                <w:sz w:val="22"/>
                <w:szCs w:val="22"/>
              </w:rPr>
              <w:t>100/102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B16F7" w:rsidRPr="00553EDC" w:rsidRDefault="004B16F7" w:rsidP="007A774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B1FA3">
              <w:rPr>
                <w:rFonts w:ascii="Arial" w:hAnsi="Arial" w:cs="Arial"/>
                <w:bCs/>
                <w:sz w:val="22"/>
                <w:szCs w:val="22"/>
              </w:rPr>
              <w:t>05-092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B1FA3">
              <w:rPr>
                <w:rFonts w:ascii="Arial" w:hAnsi="Arial" w:cs="Arial"/>
                <w:bCs/>
                <w:sz w:val="22"/>
                <w:szCs w:val="22"/>
              </w:rPr>
              <w:t>Łomianki</w:t>
            </w:r>
          </w:p>
        </w:tc>
        <w:tc>
          <w:tcPr>
            <w:tcW w:w="1134" w:type="dxa"/>
            <w:vAlign w:val="center"/>
          </w:tcPr>
          <w:p w:rsidR="004B16F7" w:rsidRPr="00553EDC" w:rsidRDefault="004B16F7" w:rsidP="007A774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1FA3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417" w:type="dxa"/>
            <w:vAlign w:val="center"/>
          </w:tcPr>
          <w:p w:rsidR="004B16F7" w:rsidRPr="00553EDC" w:rsidRDefault="004B16F7" w:rsidP="007A774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1FA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4B16F7" w:rsidRPr="00553EDC" w:rsidRDefault="004B16F7" w:rsidP="007A774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1FA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4B16F7" w:rsidRPr="00553EDC" w:rsidRDefault="004B16F7" w:rsidP="007A774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1FA3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4B16F7" w:rsidRPr="008567C7" w:rsidTr="004B16F7">
        <w:tc>
          <w:tcPr>
            <w:tcW w:w="851" w:type="dxa"/>
            <w:vAlign w:val="center"/>
          </w:tcPr>
          <w:p w:rsidR="004B16F7" w:rsidRPr="00553EDC" w:rsidRDefault="004B16F7" w:rsidP="007A774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1FA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4B16F7" w:rsidRPr="00553EDC" w:rsidRDefault="004B16F7" w:rsidP="007A774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B1FA3">
              <w:rPr>
                <w:rFonts w:ascii="Arial" w:hAnsi="Arial" w:cs="Arial"/>
                <w:b/>
                <w:sz w:val="22"/>
                <w:szCs w:val="22"/>
              </w:rPr>
              <w:t>Tronus</w:t>
            </w:r>
            <w:proofErr w:type="spellEnd"/>
            <w:r w:rsidRPr="003B1FA3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:rsidR="004B16F7" w:rsidRPr="00553EDC" w:rsidRDefault="004B16F7" w:rsidP="007A774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B1FA3">
              <w:rPr>
                <w:rFonts w:ascii="Arial" w:hAnsi="Arial" w:cs="Arial"/>
                <w:bCs/>
                <w:sz w:val="22"/>
                <w:szCs w:val="22"/>
              </w:rPr>
              <w:t>Ordona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B1FA3">
              <w:rPr>
                <w:rFonts w:ascii="Arial" w:hAnsi="Arial" w:cs="Arial"/>
                <w:bCs/>
                <w:sz w:val="22"/>
                <w:szCs w:val="22"/>
              </w:rPr>
              <w:t>2a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B16F7" w:rsidRPr="00553EDC" w:rsidRDefault="004B16F7" w:rsidP="007A774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B1FA3">
              <w:rPr>
                <w:rFonts w:ascii="Arial" w:hAnsi="Arial" w:cs="Arial"/>
                <w:bCs/>
                <w:sz w:val="22"/>
                <w:szCs w:val="22"/>
              </w:rPr>
              <w:t>01-237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B1FA3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:rsidR="004B16F7" w:rsidRPr="00553EDC" w:rsidRDefault="004B16F7" w:rsidP="007A774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1FA3">
              <w:rPr>
                <w:rFonts w:ascii="Arial" w:hAnsi="Arial" w:cs="Arial"/>
                <w:sz w:val="22"/>
                <w:szCs w:val="22"/>
              </w:rPr>
              <w:t xml:space="preserve">  34,40</w:t>
            </w:r>
          </w:p>
        </w:tc>
        <w:tc>
          <w:tcPr>
            <w:tcW w:w="1417" w:type="dxa"/>
            <w:vAlign w:val="center"/>
          </w:tcPr>
          <w:p w:rsidR="004B16F7" w:rsidRPr="00553EDC" w:rsidRDefault="004B16F7" w:rsidP="007A774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1FA3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4B16F7" w:rsidRPr="00553EDC" w:rsidRDefault="004B16F7" w:rsidP="007A774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1FA3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4B16F7" w:rsidRPr="00553EDC" w:rsidRDefault="004B16F7" w:rsidP="007A774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1FA3">
              <w:rPr>
                <w:rFonts w:ascii="Arial" w:hAnsi="Arial" w:cs="Arial"/>
                <w:sz w:val="22"/>
                <w:szCs w:val="22"/>
              </w:rPr>
              <w:t xml:space="preserve">  54,40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FEE" w:rsidRDefault="00DB0FEE">
      <w:r>
        <w:separator/>
      </w:r>
    </w:p>
  </w:endnote>
  <w:endnote w:type="continuationSeparator" w:id="0">
    <w:p w:rsidR="00DB0FEE" w:rsidRDefault="00DB0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FA3" w:rsidRDefault="003B1F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6F7" w:rsidRPr="004B16F7" w:rsidRDefault="00081D13" w:rsidP="004B16F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                                  </w:t>
    </w:r>
    <w:r w:rsidR="004B16F7" w:rsidRPr="004B16F7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0pt;margin-top:11.05pt;width:7.8pt;height:31.85pt;z-index:251661312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4B16F7" w:rsidRPr="004B16F7">
      <w:rPr>
        <w:rFonts w:ascii="Roboto" w:hAnsi="Roboto"/>
        <w:b/>
        <w:bCs/>
        <w:noProof/>
        <w:szCs w:val="18"/>
      </w:rPr>
      <w:pict>
        <v:shape id="_x0000_s2052" type="#_x0000_t75" style="position:absolute;margin-left:-9.05pt;margin-top:10.15pt;width:15.6pt;height:28.8pt;z-index:251662336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4B16F7" w:rsidRPr="004B16F7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49" type="#_x0000_t32" style="position:absolute;margin-left:-.15pt;margin-top:6.55pt;width:425.25pt;height:.05pt;z-index:251659264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B16F7" w:rsidRPr="004B16F7" w:rsidTr="007A7740">
      <w:tc>
        <w:tcPr>
          <w:tcW w:w="0" w:type="auto"/>
          <w:shd w:val="clear" w:color="auto" w:fill="auto"/>
          <w:vAlign w:val="center"/>
        </w:tcPr>
        <w:p w:rsidR="004B16F7" w:rsidRPr="004B16F7" w:rsidRDefault="004B16F7" w:rsidP="004B16F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B16F7" w:rsidRPr="004B16F7" w:rsidRDefault="004B16F7" w:rsidP="004B16F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B16F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B16F7" w:rsidRPr="004B16F7" w:rsidRDefault="004B16F7" w:rsidP="004B16F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B16F7" w:rsidRPr="004B16F7" w:rsidRDefault="004B16F7" w:rsidP="004B16F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B16F7" w:rsidRPr="004B16F7" w:rsidRDefault="004B16F7" w:rsidP="004B16F7">
    <w:pPr>
      <w:spacing w:line="276" w:lineRule="auto"/>
      <w:rPr>
        <w:rFonts w:ascii="Roboto" w:hAnsi="Roboto"/>
        <w:b/>
        <w:bCs/>
      </w:rPr>
    </w:pPr>
    <w:r w:rsidRPr="004B16F7">
      <w:rPr>
        <w:rFonts w:ascii="Roboto" w:hAnsi="Roboto"/>
        <w:b/>
        <w:bCs/>
        <w:szCs w:val="18"/>
      </w:rPr>
      <w:t>Kanclerz Politechniki Częstochowskiej</w:t>
    </w:r>
  </w:p>
  <w:p w:rsidR="004B16F7" w:rsidRPr="004B16F7" w:rsidRDefault="004B16F7" w:rsidP="004B16F7">
    <w:pPr>
      <w:spacing w:line="276" w:lineRule="auto"/>
      <w:rPr>
        <w:rFonts w:ascii="Roboto" w:hAnsi="Roboto"/>
      </w:rPr>
    </w:pPr>
    <w:r w:rsidRPr="004B16F7">
      <w:rPr>
        <w:rFonts w:ascii="Roboto" w:hAnsi="Roboto"/>
        <w:noProof/>
      </w:rPr>
      <w:pict>
        <v:shape id="_x0000_s2050" type="#_x0000_t75" style="position:absolute;margin-left:425.1pt;margin-top:13.65pt;width:7.8pt;height:31.85pt;z-index:251660288">
          <v:imagedata r:id="rId1" o:title="PCz_logo_pol_poziom_mono" croptop="20613f" cropbottom="17221f" cropleft="25891f" cropright="37015f"/>
        </v:shape>
      </w:pict>
    </w:r>
    <w:r w:rsidRPr="004B16F7">
      <w:rPr>
        <w:rFonts w:ascii="Roboto" w:hAnsi="Roboto"/>
      </w:rPr>
      <w:t>ul. Gen. J.H. Dąbrowskiego 69, 42-201 Częstochowa</w:t>
    </w:r>
  </w:p>
  <w:p w:rsidR="004B16F7" w:rsidRPr="004B16F7" w:rsidRDefault="004B16F7" w:rsidP="004B16F7">
    <w:pPr>
      <w:spacing w:line="276" w:lineRule="auto"/>
      <w:rPr>
        <w:rFonts w:ascii="Arial" w:hAnsi="Arial"/>
        <w:noProof/>
      </w:rPr>
    </w:pPr>
    <w:r w:rsidRPr="004B16F7">
      <w:rPr>
        <w:rFonts w:ascii="Roboto" w:hAnsi="Roboto"/>
      </w:rPr>
      <w:t>tel. +48 34 325 02 56, e-mail: kanclerz@pcz.pl</w:t>
    </w:r>
  </w:p>
  <w:p w:rsidR="004B16F7" w:rsidRPr="004B16F7" w:rsidRDefault="004B16F7" w:rsidP="004B16F7">
    <w:pPr>
      <w:rPr>
        <w:rFonts w:ascii="Roboto" w:hAnsi="Roboto"/>
        <w:b/>
      </w:rPr>
    </w:pPr>
    <w:r w:rsidRPr="004B16F7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B16F7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B16F7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FA3" w:rsidRDefault="003B1F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FEE" w:rsidRDefault="00DB0FEE">
      <w:r>
        <w:separator/>
      </w:r>
    </w:p>
  </w:footnote>
  <w:footnote w:type="continuationSeparator" w:id="0">
    <w:p w:rsidR="00DB0FEE" w:rsidRDefault="00DB0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FA3" w:rsidRDefault="003B1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6F7" w:rsidRPr="004B16F7" w:rsidRDefault="004B16F7" w:rsidP="004B16F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B16F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14.85pt;margin-top:-12.85pt;width:194.4pt;height:75.35pt;z-index:251665408">
          <v:imagedata r:id="rId1" o:title="PCz_logo_pol_poziom_mono"/>
        </v:shape>
      </w:pict>
    </w:r>
    <w:r w:rsidRPr="004B16F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57.65pt;width:425.25pt;height:.05pt;z-index:251664384;visibility:visible" strokeweight="1.5pt"/>
      </w:pict>
    </w:r>
  </w:p>
  <w:p w:rsidR="003B1FA3" w:rsidRDefault="003B1F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FA3" w:rsidRDefault="003B1F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0FE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B1FA3"/>
    <w:rsid w:val="003D611C"/>
    <w:rsid w:val="00431C0B"/>
    <w:rsid w:val="00437CAD"/>
    <w:rsid w:val="004657DA"/>
    <w:rsid w:val="004B16F7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0FE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ABF2220"/>
  <w15:chartTrackingRefBased/>
  <w15:docId w15:val="{9413E716-99BD-4DEC-8EEF-68CCBC9D2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4B16F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203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2024-07-15T10:08:00Z</cp:lastPrinted>
  <dcterms:created xsi:type="dcterms:W3CDTF">2024-07-15T10:09:00Z</dcterms:created>
  <dcterms:modified xsi:type="dcterms:W3CDTF">2024-07-15T10:09:00Z</dcterms:modified>
</cp:coreProperties>
</file>