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F7C" w:rsidRDefault="00756F7C" w:rsidP="00B36EDA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B36EDA" w:rsidRPr="00353FDC" w:rsidRDefault="005D5EBB" w:rsidP="00B36EDA">
      <w:pPr>
        <w:spacing w:after="600"/>
        <w:jc w:val="right"/>
        <w:rPr>
          <w:rFonts w:ascii="Arial" w:hAnsi="Arial" w:cs="Arial"/>
        </w:rPr>
      </w:pPr>
      <w:r w:rsidRPr="005D5EBB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5D5EBB">
        <w:rPr>
          <w:rFonts w:ascii="Arial" w:hAnsi="Arial" w:cs="Arial"/>
        </w:rPr>
        <w:t>2024-07-16</w:t>
      </w:r>
    </w:p>
    <w:p w:rsidR="00B36EDA" w:rsidRPr="00353FDC" w:rsidRDefault="005D5EBB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5D5EBB">
        <w:rPr>
          <w:rFonts w:ascii="Arial" w:hAnsi="Arial" w:cs="Arial"/>
          <w:b/>
          <w:bCs/>
        </w:rPr>
        <w:t>Politechnika Częstochowska</w:t>
      </w:r>
    </w:p>
    <w:p w:rsidR="00B36EDA" w:rsidRPr="00353FDC" w:rsidRDefault="005D5EBB" w:rsidP="00B36EDA">
      <w:pPr>
        <w:spacing w:line="360" w:lineRule="auto"/>
        <w:ind w:right="3969"/>
        <w:rPr>
          <w:rFonts w:ascii="Arial" w:hAnsi="Arial" w:cs="Arial"/>
        </w:rPr>
      </w:pPr>
      <w:r w:rsidRPr="005D5EBB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5D5EBB">
        <w:rPr>
          <w:rFonts w:ascii="Arial" w:hAnsi="Arial" w:cs="Arial"/>
        </w:rPr>
        <w:t>69</w:t>
      </w:r>
    </w:p>
    <w:p w:rsidR="00B36EDA" w:rsidRPr="00353FDC" w:rsidRDefault="005D5EBB" w:rsidP="00B36EDA">
      <w:pPr>
        <w:ind w:right="3969"/>
        <w:rPr>
          <w:rFonts w:ascii="Arial" w:hAnsi="Arial" w:cs="Arial"/>
        </w:rPr>
      </w:pPr>
      <w:r w:rsidRPr="005D5EBB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5D5EBB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5D5EB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D5EBB">
              <w:rPr>
                <w:rFonts w:ascii="Arial" w:hAnsi="Arial" w:cs="Arial"/>
                <w:bCs/>
              </w:rPr>
              <w:t>Dostawa sprzętu komputerowego dla jednostek organizacyjnych Politechniki Częstochowskiej (2 zadania)</w:t>
            </w:r>
          </w:p>
        </w:tc>
      </w:tr>
      <w:tr w:rsidR="005D5EBB" w:rsidRPr="00353FDC" w:rsidTr="00825978">
        <w:tc>
          <w:tcPr>
            <w:tcW w:w="2269" w:type="dxa"/>
            <w:shd w:val="clear" w:color="auto" w:fill="auto"/>
          </w:tcPr>
          <w:p w:rsidR="005D5EBB" w:rsidRPr="00353FDC" w:rsidRDefault="005D5EBB" w:rsidP="008259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5D5EBB" w:rsidRPr="00353FDC" w:rsidRDefault="005D5EBB" w:rsidP="008259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D5EBB">
              <w:rPr>
                <w:rFonts w:ascii="Arial" w:hAnsi="Arial" w:cs="Arial"/>
                <w:bCs/>
              </w:rPr>
              <w:t>RK-NZ.261.12.2024.MM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5D5EBB" w:rsidRPr="005D5EBB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5D5EBB" w:rsidRPr="005D5EBB">
        <w:rPr>
          <w:rFonts w:ascii="Arial" w:hAnsi="Arial" w:cs="Arial"/>
        </w:rPr>
        <w:t>(</w:t>
      </w:r>
      <w:proofErr w:type="spellStart"/>
      <w:r w:rsidR="005D5EBB" w:rsidRPr="005D5EBB">
        <w:rPr>
          <w:rFonts w:ascii="Arial" w:hAnsi="Arial" w:cs="Arial"/>
        </w:rPr>
        <w:t>t.j</w:t>
      </w:r>
      <w:proofErr w:type="spellEnd"/>
      <w:r w:rsidR="005D5EBB" w:rsidRPr="005D5EBB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D5EBB" w:rsidTr="005D5EB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F245C5" w:rsidRDefault="005D5EBB" w:rsidP="00756F7C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5EBB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D5EBB">
              <w:rPr>
                <w:rFonts w:ascii="Arial" w:hAnsi="Arial" w:cs="Arial"/>
              </w:rPr>
              <w:t>Dostawa zestawu komputerowego dla osób z niepełnosprawnościami dla Wydziału Budownictwa</w:t>
            </w:r>
          </w:p>
          <w:p w:rsidR="005D5EBB" w:rsidRPr="00F245C5" w:rsidRDefault="005D5EBB" w:rsidP="00756F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D5EBB">
              <w:rPr>
                <w:rFonts w:ascii="Arial" w:hAnsi="Arial" w:cs="Arial"/>
                <w:b/>
              </w:rPr>
              <w:t>Web-Profit Maciej Kuźlik</w:t>
            </w:r>
          </w:p>
          <w:p w:rsidR="005D5EBB" w:rsidRPr="00F245C5" w:rsidRDefault="005D5EBB" w:rsidP="00756F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D5EBB">
              <w:rPr>
                <w:rFonts w:ascii="Arial" w:hAnsi="Arial" w:cs="Arial"/>
                <w:bCs/>
              </w:rPr>
              <w:t>Spokojna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D5EBB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5D5EBB" w:rsidRPr="00F245C5" w:rsidRDefault="005D5EBB" w:rsidP="00756F7C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D5EBB">
              <w:rPr>
                <w:rFonts w:ascii="Arial" w:hAnsi="Arial" w:cs="Arial"/>
                <w:bCs/>
              </w:rPr>
              <w:t>41-940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D5EBB">
              <w:rPr>
                <w:rFonts w:ascii="Arial" w:hAnsi="Arial" w:cs="Arial"/>
                <w:bCs/>
              </w:rPr>
              <w:t>Piekary Śląskie</w:t>
            </w:r>
          </w:p>
          <w:p w:rsidR="005D5EBB" w:rsidRPr="00F245C5" w:rsidRDefault="005D5EBB" w:rsidP="00756F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D5EBB">
              <w:rPr>
                <w:rFonts w:ascii="Arial" w:hAnsi="Arial" w:cs="Arial"/>
                <w:b/>
              </w:rPr>
              <w:t>11 424.24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D5EBB" w:rsidRPr="00F245C5" w:rsidRDefault="005D5EBB" w:rsidP="00756F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D5EBB" w:rsidRPr="00F245C5" w:rsidRDefault="005D5EBB" w:rsidP="00756F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5EB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5D5EBB" w:rsidTr="005D5EB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F245C5" w:rsidRDefault="005D5EBB" w:rsidP="00756F7C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D5EBB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D5EBB">
              <w:rPr>
                <w:rFonts w:ascii="Arial" w:hAnsi="Arial" w:cs="Arial"/>
              </w:rPr>
              <w:t>Dostawa wysokowydajnej stacji roboczej do implementacji algorytmów dla Wydziału Inżynierii Mechanicznej i Informatyki</w:t>
            </w:r>
          </w:p>
          <w:p w:rsidR="005D5EBB" w:rsidRPr="00F245C5" w:rsidRDefault="005D5EBB" w:rsidP="00756F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D5EBB">
              <w:rPr>
                <w:rFonts w:ascii="Arial" w:hAnsi="Arial" w:cs="Arial"/>
                <w:b/>
              </w:rPr>
              <w:t>Web-Profit Maciej Kuźlik</w:t>
            </w:r>
          </w:p>
          <w:p w:rsidR="005D5EBB" w:rsidRPr="00F245C5" w:rsidRDefault="005D5EBB" w:rsidP="00756F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D5EBB">
              <w:rPr>
                <w:rFonts w:ascii="Arial" w:hAnsi="Arial" w:cs="Arial"/>
                <w:bCs/>
              </w:rPr>
              <w:t>Spokojna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D5EBB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5D5EBB" w:rsidRPr="00F245C5" w:rsidRDefault="005D5EBB" w:rsidP="00756F7C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D5EBB">
              <w:rPr>
                <w:rFonts w:ascii="Arial" w:hAnsi="Arial" w:cs="Arial"/>
                <w:bCs/>
              </w:rPr>
              <w:t>41-940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D5EBB">
              <w:rPr>
                <w:rFonts w:ascii="Arial" w:hAnsi="Arial" w:cs="Arial"/>
                <w:bCs/>
              </w:rPr>
              <w:t>Piekary Śląskie</w:t>
            </w:r>
          </w:p>
          <w:p w:rsidR="005D5EBB" w:rsidRPr="00F245C5" w:rsidRDefault="005D5EBB" w:rsidP="00756F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D5EBB">
              <w:rPr>
                <w:rFonts w:ascii="Arial" w:hAnsi="Arial" w:cs="Arial"/>
                <w:b/>
              </w:rPr>
              <w:t>50 620.65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D5EBB" w:rsidRPr="00F245C5" w:rsidRDefault="005D5EBB" w:rsidP="00756F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D5EBB" w:rsidRPr="00F245C5" w:rsidRDefault="005D5EBB" w:rsidP="00756F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5EB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756F7C" w:rsidRDefault="00756F7C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756F7C" w:rsidRDefault="00756F7C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756F7C" w:rsidRDefault="00B36EDA" w:rsidP="00756F7C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756F7C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756F7C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3118"/>
        <w:gridCol w:w="2127"/>
        <w:gridCol w:w="992"/>
      </w:tblGrid>
      <w:tr w:rsidR="00B36EDA" w:rsidRPr="00756F7C" w:rsidTr="0043038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56F7C" w:rsidRDefault="00B36EDA" w:rsidP="00756F7C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756F7C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56F7C" w:rsidRDefault="00B36EDA" w:rsidP="00756F7C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756F7C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56F7C" w:rsidRDefault="00B36EDA" w:rsidP="00756F7C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756F7C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56F7C" w:rsidRDefault="00B36EDA" w:rsidP="00756F7C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756F7C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D5EBB" w:rsidRPr="00756F7C" w:rsidTr="0043038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EBB" w:rsidRPr="00756F7C" w:rsidRDefault="005D5EBB" w:rsidP="00756F7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1 - Dostawa zestawu komputerowego dla osób z niepełnosprawnościami dla Wydziału Budownictwa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756F7C" w:rsidRDefault="005D5EBB" w:rsidP="00756F7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56F7C">
              <w:rPr>
                <w:rFonts w:ascii="Arial" w:hAnsi="Arial" w:cs="Arial"/>
                <w:b/>
                <w:bCs/>
              </w:rPr>
              <w:t>Web-Profit Maciej Kuźlik</w:t>
            </w:r>
          </w:p>
          <w:p w:rsidR="005D5EBB" w:rsidRPr="00756F7C" w:rsidRDefault="005D5EBB" w:rsidP="00756F7C">
            <w:pPr>
              <w:spacing w:line="360" w:lineRule="auto"/>
              <w:rPr>
                <w:rFonts w:ascii="Arial" w:hAnsi="Arial" w:cs="Arial"/>
              </w:rPr>
            </w:pPr>
            <w:r w:rsidRPr="00756F7C">
              <w:rPr>
                <w:rFonts w:ascii="Arial" w:hAnsi="Arial" w:cs="Arial"/>
              </w:rPr>
              <w:t>Spokojna 18</w:t>
            </w:r>
          </w:p>
          <w:p w:rsidR="005D5EBB" w:rsidRPr="00756F7C" w:rsidRDefault="005D5EBB" w:rsidP="00756F7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41-940 Piekary Śląskie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756F7C" w:rsidRDefault="005D5EBB" w:rsidP="00756F7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EBB" w:rsidRPr="00756F7C" w:rsidRDefault="005D5EBB" w:rsidP="00756F7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 xml:space="preserve">  100,00</w:t>
            </w:r>
          </w:p>
        </w:tc>
      </w:tr>
      <w:tr w:rsidR="0043038C" w:rsidRPr="00756F7C" w:rsidTr="0043038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8C" w:rsidRPr="00756F7C" w:rsidRDefault="0043038C" w:rsidP="008259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1 - Dostawa zestawu komputerowego dla osób z niepełnosprawnościami dla Wydziału Budownictwa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38C" w:rsidRPr="00756F7C" w:rsidRDefault="0043038C" w:rsidP="008259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56F7C">
              <w:rPr>
                <w:rFonts w:ascii="Arial" w:hAnsi="Arial" w:cs="Arial"/>
                <w:b/>
                <w:bCs/>
              </w:rPr>
              <w:t>CEZAR Cezary Machnio i Piotr Gębka Sp. z o.o.</w:t>
            </w:r>
          </w:p>
          <w:p w:rsidR="0043038C" w:rsidRPr="00756F7C" w:rsidRDefault="0043038C" w:rsidP="0082597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Wolność 8 lok. 4</w:t>
            </w:r>
          </w:p>
          <w:p w:rsidR="0043038C" w:rsidRPr="00756F7C" w:rsidRDefault="0043038C" w:rsidP="008259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26-600 Radom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38C" w:rsidRPr="00756F7C" w:rsidRDefault="0043038C" w:rsidP="008259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1 - Cena - 90.13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8C" w:rsidRPr="00756F7C" w:rsidRDefault="0043038C" w:rsidP="008259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 xml:space="preserve">  90,13</w:t>
            </w:r>
          </w:p>
        </w:tc>
      </w:tr>
      <w:tr w:rsidR="005D5EBB" w:rsidRPr="00756F7C" w:rsidTr="0043038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EBB" w:rsidRPr="00756F7C" w:rsidRDefault="005D5EBB" w:rsidP="00756F7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1 - Dostawa zestawu komputerowego dla osób z niepełnosprawnościami dla Wydziału Budownictwa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756F7C" w:rsidRDefault="005D5EBB" w:rsidP="00756F7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56F7C">
              <w:rPr>
                <w:rFonts w:ascii="Arial" w:hAnsi="Arial" w:cs="Arial"/>
                <w:b/>
                <w:bCs/>
              </w:rPr>
              <w:t xml:space="preserve">BIS S.C. </w:t>
            </w:r>
            <w:r w:rsidR="0043038C"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5D5EBB" w:rsidRPr="00756F7C" w:rsidRDefault="00086021" w:rsidP="00756F7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="005D5EBB" w:rsidRPr="00756F7C">
              <w:rPr>
                <w:rFonts w:ascii="Arial" w:hAnsi="Arial" w:cs="Arial"/>
              </w:rPr>
              <w:t xml:space="preserve">. </w:t>
            </w:r>
            <w:r w:rsidR="0043038C">
              <w:rPr>
                <w:rFonts w:ascii="Arial" w:hAnsi="Arial" w:cs="Arial"/>
              </w:rPr>
              <w:t>Niepodległości 41</w:t>
            </w:r>
          </w:p>
          <w:p w:rsidR="005D5EBB" w:rsidRPr="00756F7C" w:rsidRDefault="005D5EBB" w:rsidP="004303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42-216 C</w:t>
            </w:r>
            <w:r w:rsidR="0043038C">
              <w:rPr>
                <w:rFonts w:ascii="Arial" w:hAnsi="Arial" w:cs="Arial"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756F7C" w:rsidRDefault="005D5EBB" w:rsidP="00756F7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1 - Cena - 85.59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EBB" w:rsidRPr="00756F7C" w:rsidRDefault="005D5EBB" w:rsidP="00756F7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 xml:space="preserve">  85,59</w:t>
            </w:r>
          </w:p>
        </w:tc>
      </w:tr>
      <w:tr w:rsidR="005D5EBB" w:rsidRPr="00756F7C" w:rsidTr="0043038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EBB" w:rsidRPr="00756F7C" w:rsidRDefault="005D5EBB" w:rsidP="00756F7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2 - Dostawa wysokowydajnej stacji roboczej do implementacji algorytmów dla Wydziału Inżynierii Mechanicznej i Informatyki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756F7C" w:rsidRDefault="005D5EBB" w:rsidP="00756F7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56F7C">
              <w:rPr>
                <w:rFonts w:ascii="Arial" w:hAnsi="Arial" w:cs="Arial"/>
                <w:b/>
                <w:bCs/>
              </w:rPr>
              <w:t>Web-Profit Maciej Kuźlik</w:t>
            </w:r>
          </w:p>
          <w:p w:rsidR="005D5EBB" w:rsidRPr="00756F7C" w:rsidRDefault="005D5EBB" w:rsidP="00756F7C">
            <w:pPr>
              <w:spacing w:line="360" w:lineRule="auto"/>
              <w:rPr>
                <w:rFonts w:ascii="Arial" w:hAnsi="Arial" w:cs="Arial"/>
              </w:rPr>
            </w:pPr>
            <w:r w:rsidRPr="00756F7C">
              <w:rPr>
                <w:rFonts w:ascii="Arial" w:hAnsi="Arial" w:cs="Arial"/>
              </w:rPr>
              <w:t>Spokojna 18</w:t>
            </w:r>
          </w:p>
          <w:p w:rsidR="005D5EBB" w:rsidRPr="00756F7C" w:rsidRDefault="005D5EBB" w:rsidP="00756F7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41-940 Piekary Śląskie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756F7C" w:rsidRDefault="005D5EBB" w:rsidP="00756F7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EBB" w:rsidRPr="00756F7C" w:rsidRDefault="005D5EBB" w:rsidP="00756F7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 xml:space="preserve">  100,00</w:t>
            </w:r>
          </w:p>
        </w:tc>
      </w:tr>
      <w:tr w:rsidR="005D5EBB" w:rsidRPr="00756F7C" w:rsidTr="0043038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EBB" w:rsidRPr="00756F7C" w:rsidRDefault="005D5EBB" w:rsidP="00756F7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2 - Dostawa wysokowydajnej stacji roboczej do implementacji algorytmów dla Wydziału Inżynierii Mechanicznej i Informatyki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38C" w:rsidRPr="00756F7C" w:rsidRDefault="0043038C" w:rsidP="004303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56F7C">
              <w:rPr>
                <w:rFonts w:ascii="Arial" w:hAnsi="Arial" w:cs="Arial"/>
                <w:b/>
                <w:bCs/>
              </w:rPr>
              <w:t xml:space="preserve">BIS S.C. </w:t>
            </w:r>
            <w:r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43038C" w:rsidRPr="00756F7C" w:rsidRDefault="00086021" w:rsidP="00430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bookmarkStart w:id="1" w:name="_GoBack"/>
            <w:bookmarkEnd w:id="1"/>
            <w:r w:rsidR="0043038C" w:rsidRPr="00756F7C">
              <w:rPr>
                <w:rFonts w:ascii="Arial" w:hAnsi="Arial" w:cs="Arial"/>
              </w:rPr>
              <w:t xml:space="preserve">. </w:t>
            </w:r>
            <w:r w:rsidR="0043038C">
              <w:rPr>
                <w:rFonts w:ascii="Arial" w:hAnsi="Arial" w:cs="Arial"/>
              </w:rPr>
              <w:t>Niepodległości 41</w:t>
            </w:r>
          </w:p>
          <w:p w:rsidR="005D5EBB" w:rsidRPr="00756F7C" w:rsidRDefault="0043038C" w:rsidP="004303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756F7C" w:rsidRDefault="005D5EBB" w:rsidP="00756F7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1 - Cena - 95.33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EBB" w:rsidRPr="00756F7C" w:rsidRDefault="005D5EBB" w:rsidP="00756F7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 xml:space="preserve">  95,33</w:t>
            </w:r>
          </w:p>
        </w:tc>
      </w:tr>
      <w:tr w:rsidR="005D5EBB" w:rsidRPr="00756F7C" w:rsidTr="0043038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EBB" w:rsidRPr="00756F7C" w:rsidRDefault="005D5EBB" w:rsidP="00756F7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2 - Dostawa wysokowydajnej stacji roboczej do implementacji algorytmów dla Wydziału Inżynierii Mechanicznej i Informatyki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756F7C" w:rsidRDefault="005D5EBB" w:rsidP="00756F7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56F7C">
              <w:rPr>
                <w:rFonts w:ascii="Arial" w:hAnsi="Arial" w:cs="Arial"/>
                <w:b/>
                <w:bCs/>
              </w:rPr>
              <w:t>TEST-SYSTEM s.c.</w:t>
            </w:r>
          </w:p>
          <w:p w:rsidR="005D5EBB" w:rsidRPr="00756F7C" w:rsidRDefault="005D5EBB" w:rsidP="00756F7C">
            <w:pPr>
              <w:spacing w:line="360" w:lineRule="auto"/>
              <w:rPr>
                <w:rFonts w:ascii="Arial" w:hAnsi="Arial" w:cs="Arial"/>
              </w:rPr>
            </w:pPr>
            <w:r w:rsidRPr="00756F7C">
              <w:rPr>
                <w:rFonts w:ascii="Arial" w:hAnsi="Arial" w:cs="Arial"/>
              </w:rPr>
              <w:t>Młyńska 11</w:t>
            </w:r>
          </w:p>
          <w:p w:rsidR="005D5EBB" w:rsidRPr="00756F7C" w:rsidRDefault="005D5EBB" w:rsidP="00756F7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66-400 Gorzów Wielkopolski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756F7C" w:rsidRDefault="005D5EBB" w:rsidP="00756F7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1 - Cena - 93.53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EBB" w:rsidRPr="00756F7C" w:rsidRDefault="005D5EBB" w:rsidP="00756F7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 xml:space="preserve">  93,53</w:t>
            </w:r>
          </w:p>
        </w:tc>
      </w:tr>
      <w:tr w:rsidR="005D5EBB" w:rsidRPr="00756F7C" w:rsidTr="0043038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EBB" w:rsidRPr="00756F7C" w:rsidRDefault="005D5EBB" w:rsidP="00756F7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2 - Dostawa wysokowydajnej stacji roboczej do implementacji algorytmów dla Wydziału Inżynierii Mechanicznej i Informatyki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756F7C" w:rsidRDefault="005D5EBB" w:rsidP="00756F7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56F7C">
              <w:rPr>
                <w:rFonts w:ascii="Arial" w:hAnsi="Arial" w:cs="Arial"/>
                <w:b/>
                <w:bCs/>
              </w:rPr>
              <w:t>Format Sp</w:t>
            </w:r>
            <w:r w:rsidR="0043038C"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5D5EBB" w:rsidRPr="00756F7C" w:rsidRDefault="005D5EBB" w:rsidP="00756F7C">
            <w:pPr>
              <w:spacing w:line="360" w:lineRule="auto"/>
              <w:rPr>
                <w:rFonts w:ascii="Arial" w:hAnsi="Arial" w:cs="Arial"/>
              </w:rPr>
            </w:pPr>
            <w:r w:rsidRPr="00756F7C">
              <w:rPr>
                <w:rFonts w:ascii="Arial" w:hAnsi="Arial" w:cs="Arial"/>
              </w:rPr>
              <w:t>Czereśniowa 130</w:t>
            </w:r>
          </w:p>
          <w:p w:rsidR="005D5EBB" w:rsidRPr="00756F7C" w:rsidRDefault="005D5EBB" w:rsidP="00756F7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02-456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EBB" w:rsidRPr="00756F7C" w:rsidRDefault="005D5EBB" w:rsidP="00756F7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1 - Cena - 92.39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EBB" w:rsidRPr="00756F7C" w:rsidRDefault="005D5EBB" w:rsidP="00756F7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 xml:space="preserve">  92,39</w:t>
            </w:r>
          </w:p>
        </w:tc>
      </w:tr>
      <w:tr w:rsidR="0043038C" w:rsidRPr="00756F7C" w:rsidTr="0043038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8C" w:rsidRPr="00756F7C" w:rsidRDefault="0043038C" w:rsidP="008259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2 - Dostawa wysokowydajnej stacji roboczej do implementacji algorytmów dla Wydziału Inżynierii Mechanicznej i Informatyki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38C" w:rsidRPr="00756F7C" w:rsidRDefault="0043038C" w:rsidP="008259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56F7C">
              <w:rPr>
                <w:rFonts w:ascii="Arial" w:hAnsi="Arial" w:cs="Arial"/>
                <w:b/>
                <w:bCs/>
              </w:rPr>
              <w:t>CEZAR Cezary Machnio i Piotr Gębka Sp. z o.o.</w:t>
            </w:r>
          </w:p>
          <w:p w:rsidR="0043038C" w:rsidRPr="00756F7C" w:rsidRDefault="0043038C" w:rsidP="00825978">
            <w:pPr>
              <w:spacing w:line="360" w:lineRule="auto"/>
              <w:rPr>
                <w:rFonts w:ascii="Arial" w:hAnsi="Arial" w:cs="Arial"/>
              </w:rPr>
            </w:pPr>
            <w:r w:rsidRPr="00756F7C">
              <w:rPr>
                <w:rFonts w:ascii="Arial" w:hAnsi="Arial" w:cs="Arial"/>
              </w:rPr>
              <w:t>ul. Wolność 8 lok. 4</w:t>
            </w:r>
          </w:p>
          <w:p w:rsidR="0043038C" w:rsidRPr="00756F7C" w:rsidRDefault="0043038C" w:rsidP="0082597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26-600 Radom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38C" w:rsidRPr="00756F7C" w:rsidRDefault="0043038C" w:rsidP="0082597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8C" w:rsidRPr="00756F7C" w:rsidRDefault="0043038C" w:rsidP="008259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56F7C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756F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DE8" w:rsidRDefault="001F4DE8">
      <w:r>
        <w:separator/>
      </w:r>
    </w:p>
  </w:endnote>
  <w:endnote w:type="continuationSeparator" w:id="0">
    <w:p w:rsidR="001F4DE8" w:rsidRDefault="001F4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F7C" w:rsidRDefault="00086021" w:rsidP="00756F7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56F7C" w:rsidTr="00825978">
      <w:tc>
        <w:tcPr>
          <w:tcW w:w="0" w:type="auto"/>
          <w:shd w:val="clear" w:color="auto" w:fill="auto"/>
          <w:vAlign w:val="center"/>
        </w:tcPr>
        <w:p w:rsidR="00756F7C" w:rsidRPr="00B44D15" w:rsidRDefault="00756F7C" w:rsidP="00756F7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56F7C" w:rsidRPr="00B7388A" w:rsidRDefault="00756F7C" w:rsidP="00756F7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56F7C" w:rsidRPr="00AB1BF2" w:rsidRDefault="00756F7C" w:rsidP="00756F7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56F7C" w:rsidRPr="0099535B" w:rsidRDefault="00756F7C" w:rsidP="00756F7C">
          <w:pPr>
            <w:pStyle w:val="Bezodstpw"/>
            <w:jc w:val="center"/>
            <w:rPr>
              <w:noProof/>
            </w:rPr>
          </w:pPr>
        </w:p>
      </w:tc>
    </w:tr>
  </w:tbl>
  <w:p w:rsidR="00756F7C" w:rsidRPr="008F758E" w:rsidRDefault="00756F7C" w:rsidP="00756F7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56F7C" w:rsidRPr="008F758E" w:rsidRDefault="00086021" w:rsidP="00756F7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756F7C" w:rsidRPr="008F758E">
      <w:rPr>
        <w:rFonts w:ascii="Roboto" w:hAnsi="Roboto"/>
        <w:sz w:val="24"/>
        <w:szCs w:val="24"/>
      </w:rPr>
      <w:t xml:space="preserve">ul. </w:t>
    </w:r>
    <w:r w:rsidR="00756F7C">
      <w:rPr>
        <w:rFonts w:ascii="Roboto" w:hAnsi="Roboto"/>
        <w:sz w:val="24"/>
        <w:szCs w:val="24"/>
      </w:rPr>
      <w:t>Gen. J.H. Dąbrowskiego 69</w:t>
    </w:r>
    <w:r w:rsidR="00756F7C" w:rsidRPr="008F758E">
      <w:rPr>
        <w:rFonts w:ascii="Roboto" w:hAnsi="Roboto"/>
        <w:sz w:val="24"/>
        <w:szCs w:val="24"/>
      </w:rPr>
      <w:t>, 42-201 Częstochowa</w:t>
    </w:r>
  </w:p>
  <w:p w:rsidR="00756F7C" w:rsidRPr="00D57C24" w:rsidRDefault="00756F7C" w:rsidP="00756F7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56F7C" w:rsidRPr="00B7388A" w:rsidRDefault="00756F7C" w:rsidP="00756F7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DE8" w:rsidRDefault="001F4DE8">
      <w:r>
        <w:separator/>
      </w:r>
    </w:p>
  </w:footnote>
  <w:footnote w:type="continuationSeparator" w:id="0">
    <w:p w:rsidR="001F4DE8" w:rsidRDefault="001F4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F7C" w:rsidRPr="0062295F" w:rsidRDefault="00086021" w:rsidP="00756F7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DE8"/>
    <w:rsid w:val="00022322"/>
    <w:rsid w:val="00042497"/>
    <w:rsid w:val="00086021"/>
    <w:rsid w:val="000C1E6F"/>
    <w:rsid w:val="000E4E56"/>
    <w:rsid w:val="001A1468"/>
    <w:rsid w:val="001B7815"/>
    <w:rsid w:val="001F4DE8"/>
    <w:rsid w:val="00211A34"/>
    <w:rsid w:val="002B1E4F"/>
    <w:rsid w:val="002B6761"/>
    <w:rsid w:val="003445A0"/>
    <w:rsid w:val="003A0AFC"/>
    <w:rsid w:val="003D611C"/>
    <w:rsid w:val="0043038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D5EBB"/>
    <w:rsid w:val="005E5BFF"/>
    <w:rsid w:val="00607F9B"/>
    <w:rsid w:val="00644DCB"/>
    <w:rsid w:val="00657C1E"/>
    <w:rsid w:val="006E3089"/>
    <w:rsid w:val="00712C39"/>
    <w:rsid w:val="00756CDA"/>
    <w:rsid w:val="00756F7C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7EAA04B"/>
  <w15:chartTrackingRefBased/>
  <w15:docId w15:val="{1F850B6C-F2E0-4A14-99EB-8D6694C82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756F7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498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2024-07-16T11:32:00Z</cp:lastPrinted>
  <dcterms:created xsi:type="dcterms:W3CDTF">2024-07-16T11:32:00Z</dcterms:created>
  <dcterms:modified xsi:type="dcterms:W3CDTF">2024-07-16T11:32:00Z</dcterms:modified>
</cp:coreProperties>
</file>