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10D" w:rsidRDefault="00A6010D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Pr="00353FDC" w:rsidRDefault="00FB61B0" w:rsidP="00081D13">
      <w:pPr>
        <w:spacing w:after="600"/>
        <w:jc w:val="right"/>
        <w:rPr>
          <w:rFonts w:ascii="Arial" w:hAnsi="Arial" w:cs="Arial"/>
        </w:rPr>
      </w:pPr>
      <w:r w:rsidRPr="00FB61B0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FB61B0">
        <w:rPr>
          <w:rFonts w:ascii="Arial" w:hAnsi="Arial" w:cs="Arial"/>
        </w:rPr>
        <w:t>2024-07-1</w:t>
      </w:r>
      <w:r w:rsidR="00A6010D">
        <w:rPr>
          <w:rFonts w:ascii="Arial" w:hAnsi="Arial" w:cs="Arial"/>
        </w:rPr>
        <w:t>1</w:t>
      </w:r>
    </w:p>
    <w:p w:rsidR="00081D13" w:rsidRPr="00353FDC" w:rsidRDefault="00FB61B0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FB61B0">
        <w:rPr>
          <w:rFonts w:ascii="Arial" w:hAnsi="Arial" w:cs="Arial"/>
          <w:b/>
          <w:bCs/>
        </w:rPr>
        <w:t>Politechnika Częstochowska</w:t>
      </w:r>
    </w:p>
    <w:p w:rsidR="00081D13" w:rsidRPr="00353FDC" w:rsidRDefault="00FB61B0" w:rsidP="00081D13">
      <w:pPr>
        <w:spacing w:line="360" w:lineRule="auto"/>
        <w:ind w:right="3969"/>
        <w:rPr>
          <w:rFonts w:ascii="Arial" w:hAnsi="Arial" w:cs="Arial"/>
        </w:rPr>
      </w:pPr>
      <w:r w:rsidRPr="00FB61B0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FB61B0">
        <w:rPr>
          <w:rFonts w:ascii="Arial" w:hAnsi="Arial" w:cs="Arial"/>
        </w:rPr>
        <w:t>69</w:t>
      </w:r>
    </w:p>
    <w:p w:rsidR="00081D13" w:rsidRPr="00353FDC" w:rsidRDefault="00FB61B0" w:rsidP="00081D13">
      <w:pPr>
        <w:ind w:right="3969"/>
        <w:rPr>
          <w:rFonts w:ascii="Arial" w:hAnsi="Arial" w:cs="Arial"/>
        </w:rPr>
      </w:pPr>
      <w:r w:rsidRPr="00FB61B0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FB61B0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FB61B0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B61B0">
              <w:rPr>
                <w:rFonts w:ascii="Arial" w:hAnsi="Arial" w:cs="Arial"/>
                <w:bCs/>
              </w:rPr>
              <w:t>Dostawa ręcznego, metrologicznego i laserowego systemu skanowania 3D dla  Wydziału Budownictwa Politechniki Częstochowskiej.</w:t>
            </w:r>
          </w:p>
        </w:tc>
      </w:tr>
      <w:tr w:rsidR="00FB61B0" w:rsidRPr="00353FDC" w:rsidTr="009E3433">
        <w:tc>
          <w:tcPr>
            <w:tcW w:w="2269" w:type="dxa"/>
            <w:shd w:val="clear" w:color="auto" w:fill="auto"/>
          </w:tcPr>
          <w:p w:rsidR="00FB61B0" w:rsidRPr="00353FDC" w:rsidRDefault="00FB61B0" w:rsidP="009E343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FB61B0" w:rsidRPr="00353FDC" w:rsidRDefault="00FB61B0" w:rsidP="009E343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B61B0">
              <w:rPr>
                <w:rFonts w:ascii="Arial" w:hAnsi="Arial" w:cs="Arial"/>
                <w:bCs/>
              </w:rPr>
              <w:t>RK-NZ.261.29.2024.AR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FB61B0" w:rsidRPr="00FB61B0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FB61B0" w:rsidRPr="00FB61B0">
        <w:rPr>
          <w:rFonts w:ascii="Arial" w:hAnsi="Arial" w:cs="Arial"/>
        </w:rPr>
        <w:t>(t.j.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B61B0" w:rsidRPr="00E1738E" w:rsidTr="009E3433">
        <w:trPr>
          <w:cantSplit/>
        </w:trPr>
        <w:tc>
          <w:tcPr>
            <w:tcW w:w="10080" w:type="dxa"/>
          </w:tcPr>
          <w:p w:rsidR="00A6010D" w:rsidRDefault="00A6010D" w:rsidP="009E3433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</w:p>
          <w:p w:rsidR="00FB61B0" w:rsidRDefault="00FB61B0" w:rsidP="009E3433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FB61B0">
              <w:rPr>
                <w:rFonts w:ascii="Arial" w:hAnsi="Arial" w:cs="Arial"/>
                <w:b/>
              </w:rPr>
              <w:t>Carl Zeiss Sp. z o.o.</w:t>
            </w:r>
          </w:p>
          <w:p w:rsidR="00FB61B0" w:rsidRPr="00AC1F4A" w:rsidRDefault="00FB61B0" w:rsidP="009E3433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FB61B0">
              <w:rPr>
                <w:rFonts w:ascii="Arial" w:hAnsi="Arial" w:cs="Arial"/>
                <w:bCs/>
              </w:rPr>
              <w:t>Naramowicka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FB61B0">
              <w:rPr>
                <w:rFonts w:ascii="Arial" w:hAnsi="Arial" w:cs="Arial"/>
                <w:bCs/>
              </w:rPr>
              <w:t>76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FB61B0" w:rsidRPr="00E1738E" w:rsidRDefault="00FB61B0" w:rsidP="009E3433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FB61B0">
              <w:rPr>
                <w:rFonts w:ascii="Arial" w:hAnsi="Arial" w:cs="Arial"/>
                <w:bCs/>
              </w:rPr>
              <w:t>61-622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FB61B0">
              <w:rPr>
                <w:rFonts w:ascii="Arial" w:hAnsi="Arial" w:cs="Arial"/>
                <w:bCs/>
              </w:rPr>
              <w:t>Poznań</w:t>
            </w:r>
          </w:p>
          <w:p w:rsidR="00FB61B0" w:rsidRPr="00BC506C" w:rsidRDefault="00FB61B0" w:rsidP="009E3433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FB61B0">
              <w:rPr>
                <w:rFonts w:ascii="Arial" w:hAnsi="Arial" w:cs="Arial"/>
                <w:b/>
              </w:rPr>
              <w:t>243 341.60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FB61B0" w:rsidRPr="00E1738E" w:rsidRDefault="00FB61B0" w:rsidP="009E3433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FB61B0" w:rsidRPr="00E1738E" w:rsidRDefault="006C735F" w:rsidP="009E343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6C735F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 100 punktów</w:t>
            </w:r>
            <w:bookmarkStart w:id="2" w:name="_GoBack"/>
            <w:bookmarkEnd w:id="2"/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245"/>
        <w:gridCol w:w="1134"/>
        <w:gridCol w:w="2693"/>
      </w:tblGrid>
      <w:tr w:rsidR="00A6010D" w:rsidRPr="008567C7" w:rsidTr="00A6010D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A6010D" w:rsidRPr="00553EDC" w:rsidRDefault="00A6010D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5" w:type="dxa"/>
            <w:shd w:val="clear" w:color="auto" w:fill="F2F2F2"/>
            <w:vAlign w:val="center"/>
          </w:tcPr>
          <w:p w:rsidR="00A6010D" w:rsidRPr="00553EDC" w:rsidRDefault="00A6010D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A6010D" w:rsidRPr="00553EDC" w:rsidRDefault="00A6010D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B61B0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A6010D" w:rsidRPr="00553EDC" w:rsidRDefault="00A6010D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A6010D" w:rsidRPr="008567C7" w:rsidTr="00A6010D">
        <w:tc>
          <w:tcPr>
            <w:tcW w:w="851" w:type="dxa"/>
            <w:vAlign w:val="center"/>
          </w:tcPr>
          <w:p w:rsidR="00A6010D" w:rsidRPr="00553EDC" w:rsidRDefault="00A6010D" w:rsidP="009E343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61B0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245" w:type="dxa"/>
            <w:vAlign w:val="center"/>
          </w:tcPr>
          <w:p w:rsidR="00A6010D" w:rsidRPr="00553EDC" w:rsidRDefault="00A6010D" w:rsidP="009E3433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B61B0">
              <w:rPr>
                <w:rFonts w:ascii="Arial" w:hAnsi="Arial" w:cs="Arial"/>
                <w:b/>
                <w:sz w:val="22"/>
                <w:szCs w:val="22"/>
              </w:rPr>
              <w:t>Carl Zeiss Sp. z o.o.</w:t>
            </w:r>
          </w:p>
          <w:p w:rsidR="00A6010D" w:rsidRPr="00553EDC" w:rsidRDefault="00A6010D" w:rsidP="009E3433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B61B0">
              <w:rPr>
                <w:rFonts w:ascii="Arial" w:hAnsi="Arial" w:cs="Arial"/>
                <w:bCs/>
                <w:sz w:val="22"/>
                <w:szCs w:val="22"/>
              </w:rPr>
              <w:t>Naramowicka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B61B0">
              <w:rPr>
                <w:rFonts w:ascii="Arial" w:hAnsi="Arial" w:cs="Arial"/>
                <w:bCs/>
                <w:sz w:val="22"/>
                <w:szCs w:val="22"/>
              </w:rPr>
              <w:t>76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A6010D" w:rsidRPr="00553EDC" w:rsidRDefault="00A6010D" w:rsidP="009E3433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B61B0">
              <w:rPr>
                <w:rFonts w:ascii="Arial" w:hAnsi="Arial" w:cs="Arial"/>
                <w:bCs/>
                <w:sz w:val="22"/>
                <w:szCs w:val="22"/>
              </w:rPr>
              <w:t>61-622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B61B0">
              <w:rPr>
                <w:rFonts w:ascii="Arial" w:hAnsi="Arial" w:cs="Arial"/>
                <w:bCs/>
                <w:sz w:val="22"/>
                <w:szCs w:val="22"/>
              </w:rPr>
              <w:t>Poznań</w:t>
            </w:r>
          </w:p>
        </w:tc>
        <w:tc>
          <w:tcPr>
            <w:tcW w:w="1134" w:type="dxa"/>
            <w:vAlign w:val="center"/>
          </w:tcPr>
          <w:p w:rsidR="00A6010D" w:rsidRPr="00553EDC" w:rsidRDefault="00A6010D" w:rsidP="009E343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61B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2693" w:type="dxa"/>
            <w:vAlign w:val="center"/>
          </w:tcPr>
          <w:p w:rsidR="00A6010D" w:rsidRPr="00553EDC" w:rsidRDefault="00A6010D" w:rsidP="009E343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61B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6010D" w:rsidRPr="008567C7" w:rsidTr="00A6010D">
        <w:tc>
          <w:tcPr>
            <w:tcW w:w="851" w:type="dxa"/>
            <w:vAlign w:val="center"/>
          </w:tcPr>
          <w:p w:rsidR="00A6010D" w:rsidRPr="00553EDC" w:rsidRDefault="00A6010D" w:rsidP="009E343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61B0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245" w:type="dxa"/>
            <w:vAlign w:val="center"/>
          </w:tcPr>
          <w:p w:rsidR="00A6010D" w:rsidRPr="00553EDC" w:rsidRDefault="00A6010D" w:rsidP="009E3433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B61B0">
              <w:rPr>
                <w:rFonts w:ascii="Arial" w:hAnsi="Arial" w:cs="Arial"/>
                <w:b/>
                <w:sz w:val="22"/>
                <w:szCs w:val="22"/>
              </w:rPr>
              <w:t>B3D Piotr Piechocki, Paweł Woźniak, Wiesław Woźniak Spółka cywilna</w:t>
            </w:r>
          </w:p>
          <w:p w:rsidR="00A6010D" w:rsidRPr="00553EDC" w:rsidRDefault="00A6010D" w:rsidP="009E3433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B61B0">
              <w:rPr>
                <w:rFonts w:ascii="Arial" w:hAnsi="Arial" w:cs="Arial"/>
                <w:bCs/>
                <w:sz w:val="22"/>
                <w:szCs w:val="22"/>
              </w:rPr>
              <w:t>ul. Wspólna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B61B0">
              <w:rPr>
                <w:rFonts w:ascii="Arial" w:hAnsi="Arial" w:cs="Arial"/>
                <w:bCs/>
                <w:sz w:val="22"/>
                <w:szCs w:val="22"/>
              </w:rPr>
              <w:t>28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A6010D" w:rsidRPr="00553EDC" w:rsidRDefault="00A6010D" w:rsidP="009E3433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B61B0">
              <w:rPr>
                <w:rFonts w:ascii="Arial" w:hAnsi="Arial" w:cs="Arial"/>
                <w:bCs/>
                <w:sz w:val="22"/>
                <w:szCs w:val="22"/>
              </w:rPr>
              <w:t>62-110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B61B0">
              <w:rPr>
                <w:rFonts w:ascii="Arial" w:hAnsi="Arial" w:cs="Arial"/>
                <w:bCs/>
                <w:sz w:val="22"/>
                <w:szCs w:val="22"/>
              </w:rPr>
              <w:t>Damasławek</w:t>
            </w:r>
          </w:p>
        </w:tc>
        <w:tc>
          <w:tcPr>
            <w:tcW w:w="1134" w:type="dxa"/>
            <w:vAlign w:val="center"/>
          </w:tcPr>
          <w:p w:rsidR="00A6010D" w:rsidRPr="00553EDC" w:rsidRDefault="00A6010D" w:rsidP="009E343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61B0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2693" w:type="dxa"/>
            <w:vAlign w:val="center"/>
          </w:tcPr>
          <w:p w:rsidR="00A6010D" w:rsidRPr="00553EDC" w:rsidRDefault="00A6010D" w:rsidP="009E343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61B0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7A1D" w:rsidRDefault="00057A1D">
      <w:r>
        <w:separator/>
      </w:r>
    </w:p>
  </w:endnote>
  <w:endnote w:type="continuationSeparator" w:id="0">
    <w:p w:rsidR="00057A1D" w:rsidRDefault="00057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1B0" w:rsidRDefault="00FB61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010D" w:rsidRPr="00A6010D" w:rsidRDefault="00081D13" w:rsidP="00A6010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</w:rPr>
      <w:t xml:space="preserve">                       </w:t>
    </w:r>
    <w:r w:rsidR="006C735F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6C735F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6C735F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6010D" w:rsidRPr="00A6010D" w:rsidTr="009E3433">
      <w:tc>
        <w:tcPr>
          <w:tcW w:w="0" w:type="auto"/>
          <w:shd w:val="clear" w:color="auto" w:fill="auto"/>
          <w:vAlign w:val="center"/>
        </w:tcPr>
        <w:p w:rsidR="00A6010D" w:rsidRPr="00A6010D" w:rsidRDefault="00A6010D" w:rsidP="00A6010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6010D" w:rsidRPr="00A6010D" w:rsidRDefault="00A6010D" w:rsidP="00A6010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6010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6010D" w:rsidRPr="00A6010D" w:rsidRDefault="00A6010D" w:rsidP="00A6010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6010D" w:rsidRPr="00A6010D" w:rsidRDefault="00A6010D" w:rsidP="00A6010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6010D" w:rsidRPr="00A6010D" w:rsidRDefault="00A6010D" w:rsidP="00A6010D">
    <w:pPr>
      <w:spacing w:line="276" w:lineRule="auto"/>
      <w:rPr>
        <w:rFonts w:ascii="Roboto" w:hAnsi="Roboto"/>
        <w:b/>
        <w:bCs/>
      </w:rPr>
    </w:pPr>
    <w:r w:rsidRPr="00A6010D">
      <w:rPr>
        <w:rFonts w:ascii="Roboto" w:hAnsi="Roboto"/>
        <w:b/>
        <w:bCs/>
        <w:szCs w:val="18"/>
      </w:rPr>
      <w:t>Kanclerz Politechniki Częstochowskiej</w:t>
    </w:r>
  </w:p>
  <w:p w:rsidR="00A6010D" w:rsidRPr="00A6010D" w:rsidRDefault="006C735F" w:rsidP="00A6010D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A6010D" w:rsidRPr="00A6010D">
      <w:rPr>
        <w:rFonts w:ascii="Roboto" w:hAnsi="Roboto"/>
      </w:rPr>
      <w:t>ul. Gen. J.H. Dąbrowskiego 69, 42-201 Częstochowa</w:t>
    </w:r>
  </w:p>
  <w:p w:rsidR="00A6010D" w:rsidRPr="00A6010D" w:rsidRDefault="00A6010D" w:rsidP="00A6010D">
    <w:pPr>
      <w:spacing w:line="276" w:lineRule="auto"/>
      <w:rPr>
        <w:rFonts w:ascii="Arial" w:hAnsi="Arial"/>
        <w:noProof/>
      </w:rPr>
    </w:pPr>
    <w:r w:rsidRPr="00A6010D">
      <w:rPr>
        <w:rFonts w:ascii="Roboto" w:hAnsi="Roboto"/>
      </w:rPr>
      <w:t>tel. +48 34 325 02 56, e-mail: kanclerz@pcz.pl</w:t>
    </w:r>
  </w:p>
  <w:p w:rsidR="00A6010D" w:rsidRPr="00A6010D" w:rsidRDefault="00A6010D" w:rsidP="00A6010D">
    <w:pPr>
      <w:rPr>
        <w:rFonts w:ascii="Roboto" w:hAnsi="Roboto"/>
        <w:b/>
      </w:rPr>
    </w:pPr>
    <w:r w:rsidRPr="00A6010D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>
      <w:rPr>
        <w:rFonts w:ascii="Arial" w:hAnsi="Arial"/>
        <w:sz w:val="18"/>
      </w:rPr>
      <w:t xml:space="preserve">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6C735F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6C735F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1B0" w:rsidRDefault="00FB61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7A1D" w:rsidRDefault="00057A1D">
      <w:r>
        <w:separator/>
      </w:r>
    </w:p>
  </w:footnote>
  <w:footnote w:type="continuationSeparator" w:id="0">
    <w:p w:rsidR="00057A1D" w:rsidRDefault="00057A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1B0" w:rsidRDefault="00FB61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010D" w:rsidRPr="00A6010D" w:rsidRDefault="006C735F" w:rsidP="00A6010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FB61B0" w:rsidRDefault="00FB61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1B0" w:rsidRDefault="00FB61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7A1D"/>
    <w:rsid w:val="00005838"/>
    <w:rsid w:val="00022322"/>
    <w:rsid w:val="00042497"/>
    <w:rsid w:val="00057A1D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C735F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6010D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61B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8133902"/>
  <w15:chartTrackingRefBased/>
  <w15:docId w15:val="{CEC84203-A4A4-49A9-A0F0-10B7BE1CB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6010D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195</Words>
  <Characters>1294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2024-07-11T08:30:00Z</cp:lastPrinted>
  <dcterms:created xsi:type="dcterms:W3CDTF">2024-07-11T08:31:00Z</dcterms:created>
  <dcterms:modified xsi:type="dcterms:W3CDTF">2024-07-11T08:31:00Z</dcterms:modified>
</cp:coreProperties>
</file>