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732F7" w:rsidP="00A009B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B5256" w:rsidRPr="008B525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="008B5256" w:rsidRPr="008B5256">
        <w:rPr>
          <w:rFonts w:ascii="Arial" w:hAnsi="Arial" w:cs="Arial"/>
          <w:sz w:val="24"/>
          <w:szCs w:val="24"/>
        </w:rPr>
        <w:t>2024-07-11</w:t>
      </w:r>
    </w:p>
    <w:p w:rsidR="00CF7835" w:rsidRPr="009432A1" w:rsidRDefault="008B5256" w:rsidP="00A009B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2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B5256" w:rsidP="00A009B6">
      <w:pPr>
        <w:spacing w:line="360" w:lineRule="auto"/>
        <w:rPr>
          <w:rFonts w:ascii="Arial" w:hAnsi="Arial" w:cs="Arial"/>
          <w:sz w:val="24"/>
          <w:szCs w:val="24"/>
        </w:rPr>
      </w:pPr>
      <w:r w:rsidRPr="008B525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B5256">
        <w:rPr>
          <w:rFonts w:ascii="Arial" w:hAnsi="Arial" w:cs="Arial"/>
          <w:sz w:val="24"/>
          <w:szCs w:val="24"/>
        </w:rPr>
        <w:t>69</w:t>
      </w:r>
    </w:p>
    <w:p w:rsidR="00CF7835" w:rsidRPr="009432A1" w:rsidRDefault="008B5256" w:rsidP="00A009B6">
      <w:pPr>
        <w:spacing w:line="360" w:lineRule="auto"/>
        <w:rPr>
          <w:rFonts w:ascii="Arial" w:hAnsi="Arial" w:cs="Arial"/>
          <w:sz w:val="24"/>
          <w:szCs w:val="24"/>
        </w:rPr>
      </w:pPr>
      <w:r w:rsidRPr="008B525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B5256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009B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009B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009B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009B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B5256" w:rsidP="00A009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256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5256" w:rsidRPr="004E4B64" w:rsidTr="002E33A3">
        <w:tc>
          <w:tcPr>
            <w:tcW w:w="2269" w:type="dxa"/>
            <w:shd w:val="clear" w:color="auto" w:fill="auto"/>
          </w:tcPr>
          <w:p w:rsidR="008B5256" w:rsidRPr="004E4B64" w:rsidRDefault="008B5256" w:rsidP="00A009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5256" w:rsidRPr="004E4B64" w:rsidRDefault="008B5256" w:rsidP="00A009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256">
              <w:rPr>
                <w:rFonts w:ascii="Arial" w:hAnsi="Arial" w:cs="Arial"/>
                <w:bCs/>
                <w:sz w:val="24"/>
                <w:szCs w:val="24"/>
              </w:rPr>
              <w:t>RK-NZ.261.32.2024.MT</w:t>
            </w:r>
          </w:p>
        </w:tc>
      </w:tr>
    </w:tbl>
    <w:p w:rsidR="00D665F5" w:rsidRPr="00355C9D" w:rsidRDefault="00D665F5" w:rsidP="00A009B6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B5256" w:rsidRPr="008B5256">
        <w:rPr>
          <w:rFonts w:ascii="Arial" w:hAnsi="Arial" w:cs="Arial"/>
          <w:sz w:val="24"/>
          <w:szCs w:val="24"/>
        </w:rPr>
        <w:t>(</w:t>
      </w:r>
      <w:proofErr w:type="spellStart"/>
      <w:r w:rsidR="008B5256" w:rsidRPr="008B5256">
        <w:rPr>
          <w:rFonts w:ascii="Arial" w:hAnsi="Arial" w:cs="Arial"/>
          <w:sz w:val="24"/>
          <w:szCs w:val="24"/>
        </w:rPr>
        <w:t>t.j</w:t>
      </w:r>
      <w:proofErr w:type="spellEnd"/>
      <w:r w:rsidR="008B5256" w:rsidRPr="008B525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009B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B5256" w:rsidRPr="008B5256">
        <w:rPr>
          <w:rFonts w:ascii="Arial" w:hAnsi="Arial" w:cs="Arial"/>
          <w:sz w:val="24"/>
          <w:szCs w:val="24"/>
        </w:rPr>
        <w:t>11/07/2024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B5256" w:rsidRPr="008B525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009B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009B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009B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5256" w:rsidRPr="00355C9D" w:rsidTr="002E33A3">
        <w:tc>
          <w:tcPr>
            <w:tcW w:w="1276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B5256" w:rsidRPr="00CF7835" w:rsidRDefault="008B5256" w:rsidP="00A009B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ARCHE S.A.</w:t>
            </w:r>
          </w:p>
          <w:p w:rsidR="008B5256" w:rsidRPr="00CF7835" w:rsidRDefault="008B5256" w:rsidP="00A009B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Puławska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361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256" w:rsidRPr="00CF7835" w:rsidRDefault="008B5256" w:rsidP="00A009B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02-801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263 878.70 zł</w:t>
            </w:r>
          </w:p>
        </w:tc>
      </w:tr>
      <w:tr w:rsidR="008B5256" w:rsidRPr="00355C9D" w:rsidTr="002E33A3">
        <w:tc>
          <w:tcPr>
            <w:tcW w:w="1276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B5256" w:rsidRPr="00CF7835" w:rsidRDefault="008B5256" w:rsidP="00A009B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B5256">
              <w:rPr>
                <w:rFonts w:ascii="Arial" w:hAnsi="Arial" w:cs="Arial"/>
                <w:sz w:val="24"/>
                <w:szCs w:val="24"/>
              </w:rPr>
              <w:t>Divisia</w:t>
            </w:r>
            <w:proofErr w:type="spellEnd"/>
            <w:r w:rsidRPr="008B525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B5256" w:rsidRPr="00CF7835" w:rsidRDefault="008B5256" w:rsidP="00A009B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Romana Maya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256" w:rsidRPr="00CF7835" w:rsidRDefault="008B5256" w:rsidP="00A009B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61-371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271 000.00 zł</w:t>
            </w:r>
          </w:p>
        </w:tc>
      </w:tr>
      <w:tr w:rsidR="008B5256" w:rsidRPr="00355C9D" w:rsidTr="002E33A3">
        <w:tc>
          <w:tcPr>
            <w:tcW w:w="1276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8B5256" w:rsidRPr="00CF7835" w:rsidRDefault="008B5256" w:rsidP="00A009B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B5256">
              <w:rPr>
                <w:rFonts w:ascii="Arial" w:hAnsi="Arial" w:cs="Arial"/>
                <w:sz w:val="24"/>
                <w:szCs w:val="24"/>
              </w:rPr>
              <w:t>CreativeHarder</w:t>
            </w:r>
            <w:proofErr w:type="spellEnd"/>
            <w:r w:rsidRPr="008B525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B5256" w:rsidRPr="00CF7835" w:rsidRDefault="008B5256" w:rsidP="00A009B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Drwali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9a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256" w:rsidRPr="00CF7835" w:rsidRDefault="008B5256" w:rsidP="00A009B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04-840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25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256" w:rsidRPr="00CF7835" w:rsidRDefault="008B5256" w:rsidP="00A009B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256">
              <w:rPr>
                <w:rFonts w:ascii="Arial" w:hAnsi="Arial" w:cs="Arial"/>
                <w:sz w:val="24"/>
                <w:szCs w:val="24"/>
              </w:rPr>
              <w:t>407 280.00 zł</w:t>
            </w:r>
          </w:p>
        </w:tc>
      </w:tr>
    </w:tbl>
    <w:p w:rsidR="0069085C" w:rsidRPr="00355C9D" w:rsidRDefault="0069085C" w:rsidP="00A009B6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009B6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009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321" w:rsidRDefault="00835321">
      <w:r>
        <w:separator/>
      </w:r>
    </w:p>
  </w:endnote>
  <w:endnote w:type="continuationSeparator" w:id="0">
    <w:p w:rsidR="00835321" w:rsidRDefault="0083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B6" w:rsidRPr="00A009B6" w:rsidRDefault="00F732F7" w:rsidP="00A009B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09B6" w:rsidRPr="00A009B6" w:rsidTr="002E33A3">
      <w:tc>
        <w:tcPr>
          <w:tcW w:w="0" w:type="auto"/>
          <w:shd w:val="clear" w:color="auto" w:fill="auto"/>
          <w:vAlign w:val="center"/>
        </w:tcPr>
        <w:p w:rsidR="00A009B6" w:rsidRPr="00A009B6" w:rsidRDefault="00A009B6" w:rsidP="00A009B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09B6" w:rsidRPr="00A009B6" w:rsidRDefault="00A009B6" w:rsidP="00A009B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009B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009B6" w:rsidRPr="00A009B6" w:rsidRDefault="00A009B6" w:rsidP="00A009B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09B6" w:rsidRPr="00A009B6" w:rsidRDefault="00A009B6" w:rsidP="00A009B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009B6" w:rsidRPr="00A009B6" w:rsidRDefault="00A009B6" w:rsidP="00A009B6">
    <w:pPr>
      <w:spacing w:line="276" w:lineRule="auto"/>
      <w:rPr>
        <w:rFonts w:ascii="Roboto" w:hAnsi="Roboto"/>
        <w:b/>
        <w:bCs/>
        <w:sz w:val="24"/>
        <w:szCs w:val="24"/>
      </w:rPr>
    </w:pPr>
    <w:r w:rsidRPr="00A009B6">
      <w:rPr>
        <w:rFonts w:ascii="Roboto" w:hAnsi="Roboto"/>
        <w:b/>
        <w:bCs/>
        <w:sz w:val="24"/>
        <w:szCs w:val="18"/>
      </w:rPr>
      <w:t>Kanclerz Politechniki Częstochowskiej</w:t>
    </w:r>
  </w:p>
  <w:p w:rsidR="00A009B6" w:rsidRPr="00A009B6" w:rsidRDefault="00F732F7" w:rsidP="00A009B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009B6" w:rsidRPr="00A009B6">
      <w:rPr>
        <w:rFonts w:ascii="Roboto" w:hAnsi="Roboto"/>
        <w:sz w:val="24"/>
        <w:szCs w:val="24"/>
      </w:rPr>
      <w:t>ul. Gen. J.H. Dąbrowskiego 69, 42-201 Częstochowa</w:t>
    </w:r>
  </w:p>
  <w:p w:rsidR="00A009B6" w:rsidRPr="00A009B6" w:rsidRDefault="00A009B6" w:rsidP="00A009B6">
    <w:pPr>
      <w:spacing w:line="276" w:lineRule="auto"/>
      <w:rPr>
        <w:rFonts w:ascii="Arial" w:hAnsi="Arial"/>
        <w:noProof/>
        <w:sz w:val="24"/>
        <w:szCs w:val="24"/>
      </w:rPr>
    </w:pPr>
    <w:r w:rsidRPr="00A009B6">
      <w:rPr>
        <w:rFonts w:ascii="Roboto" w:hAnsi="Roboto"/>
        <w:sz w:val="24"/>
        <w:szCs w:val="24"/>
      </w:rPr>
      <w:t>tel. +48 34 325 02 56, e-mail: kanclerz@pcz.pl</w:t>
    </w:r>
  </w:p>
  <w:p w:rsidR="00A009B6" w:rsidRPr="00A009B6" w:rsidRDefault="00A009B6" w:rsidP="00A009B6">
    <w:pPr>
      <w:rPr>
        <w:rFonts w:ascii="Roboto" w:hAnsi="Roboto"/>
        <w:b/>
        <w:sz w:val="24"/>
        <w:szCs w:val="24"/>
      </w:rPr>
    </w:pPr>
    <w:r w:rsidRPr="00A009B6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732F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732F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53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321" w:rsidRDefault="00835321">
      <w:r>
        <w:separator/>
      </w:r>
    </w:p>
  </w:footnote>
  <w:footnote w:type="continuationSeparator" w:id="0">
    <w:p w:rsidR="00835321" w:rsidRDefault="00835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256" w:rsidRDefault="008B5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B6" w:rsidRPr="00A009B6" w:rsidRDefault="00F732F7" w:rsidP="00A009B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009B6" w:rsidRPr="00A009B6" w:rsidRDefault="00A009B6" w:rsidP="00A009B6">
    <w:pPr>
      <w:spacing w:after="160" w:line="259" w:lineRule="auto"/>
      <w:rPr>
        <w:rFonts w:ascii="Arial" w:hAnsi="Arial"/>
        <w:sz w:val="22"/>
        <w:szCs w:val="22"/>
      </w:rPr>
    </w:pPr>
  </w:p>
  <w:p w:rsidR="008B5256" w:rsidRDefault="008B52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256" w:rsidRDefault="008B52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32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5321"/>
    <w:rsid w:val="00843263"/>
    <w:rsid w:val="00861E75"/>
    <w:rsid w:val="008A26A5"/>
    <w:rsid w:val="008B5256"/>
    <w:rsid w:val="008F318B"/>
    <w:rsid w:val="00960CEB"/>
    <w:rsid w:val="009D19BD"/>
    <w:rsid w:val="009F189D"/>
    <w:rsid w:val="00A009B6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732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A088EEC"/>
  <w15:chartTrackingRefBased/>
  <w15:docId w15:val="{98730477-564F-44BC-8DD2-D43DE89B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2024-07-11T10:13:00Z</dcterms:created>
  <dcterms:modified xsi:type="dcterms:W3CDTF">2024-07-11T10:13:00Z</dcterms:modified>
</cp:coreProperties>
</file>