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DD35F5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5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283257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8325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28325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8325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8325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283257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8325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8325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83257" w:rsidRPr="007B107C" w:rsidTr="00F641D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83257" w:rsidRPr="007B107C" w:rsidRDefault="00283257" w:rsidP="00F641DA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283257" w:rsidRPr="007B107C" w:rsidRDefault="00283257" w:rsidP="00F641DA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8325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28325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28325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283257" w:rsidRPr="007B107C" w:rsidRDefault="00283257" w:rsidP="00F641DA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283257" w:rsidRPr="007B107C" w:rsidRDefault="00283257" w:rsidP="00F641DA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283257" w:rsidRPr="007B107C" w:rsidRDefault="00283257" w:rsidP="00F641DA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283257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28325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paliwa żeglugowego MGO DMA wraz z usługą tankowania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283257" w:rsidRPr="0028325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CRZP/96/2024/AZP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283257" w:rsidRPr="00283257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</w:t>
      </w:r>
      <w:bookmarkStart w:id="0" w:name="_GoBack"/>
      <w:bookmarkEnd w:id="0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3257" w:rsidRDefault="00283257" w:rsidP="00283257">
      <w:pPr>
        <w:spacing w:after="0" w:line="240" w:lineRule="auto"/>
      </w:pPr>
      <w:r>
        <w:separator/>
      </w:r>
    </w:p>
  </w:endnote>
  <w:endnote w:type="continuationSeparator" w:id="0">
    <w:p w:rsidR="00283257" w:rsidRDefault="00283257" w:rsidP="00283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257" w:rsidRDefault="002832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257" w:rsidRDefault="002832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257" w:rsidRDefault="002832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3257" w:rsidRDefault="00283257" w:rsidP="00283257">
      <w:pPr>
        <w:spacing w:after="0" w:line="240" w:lineRule="auto"/>
      </w:pPr>
      <w:r>
        <w:separator/>
      </w:r>
    </w:p>
  </w:footnote>
  <w:footnote w:type="continuationSeparator" w:id="0">
    <w:p w:rsidR="00283257" w:rsidRDefault="00283257" w:rsidP="002832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257" w:rsidRDefault="002832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257" w:rsidRDefault="002832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3257" w:rsidRDefault="002832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A71"/>
    <w:rsid w:val="002621C4"/>
    <w:rsid w:val="00283257"/>
    <w:rsid w:val="007B107C"/>
    <w:rsid w:val="007C7D43"/>
    <w:rsid w:val="00843802"/>
    <w:rsid w:val="008750B3"/>
    <w:rsid w:val="00C31816"/>
    <w:rsid w:val="00DD35F5"/>
    <w:rsid w:val="00F21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EDBF557-B099-4424-87D5-EAE65C02A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83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3257"/>
  </w:style>
  <w:style w:type="paragraph" w:styleId="Stopka">
    <w:name w:val="footer"/>
    <w:basedOn w:val="Normalny"/>
    <w:link w:val="StopkaZnak"/>
    <w:uiPriority w:val="99"/>
    <w:unhideWhenUsed/>
    <w:rsid w:val="00283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32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2024-07-10T09:28:00Z</cp:lastPrinted>
  <dcterms:created xsi:type="dcterms:W3CDTF">2024-07-10T09:29:00Z</dcterms:created>
  <dcterms:modified xsi:type="dcterms:W3CDTF">2024-07-10T09:29:00Z</dcterms:modified>
</cp:coreProperties>
</file>