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436C4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4477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4477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4477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4477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4477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4477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4477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4477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4771" w:rsidRPr="007B107C" w:rsidTr="0090478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44771" w:rsidRPr="007B107C" w:rsidRDefault="00044771" w:rsidP="0090478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44771" w:rsidRPr="007B107C" w:rsidRDefault="00044771" w:rsidP="0090478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4477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4477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4477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044771" w:rsidRPr="007B107C" w:rsidRDefault="00044771" w:rsidP="0090478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044771" w:rsidRPr="007B107C" w:rsidRDefault="00044771" w:rsidP="0090478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44771" w:rsidRPr="007B107C" w:rsidRDefault="00044771" w:rsidP="0090478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4477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4477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Sukcesywna dostawa drobnego sprzętu eksploatacyjnego do badań laboratoryjnych - kolumienki SPE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44771" w:rsidRPr="0004477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CRZP/95/2024/AZP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44771" w:rsidRPr="0004477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771" w:rsidRDefault="00044771" w:rsidP="00044771">
      <w:pPr>
        <w:spacing w:after="0" w:line="240" w:lineRule="auto"/>
      </w:pPr>
      <w:r>
        <w:separator/>
      </w:r>
    </w:p>
  </w:endnote>
  <w:endnote w:type="continuationSeparator" w:id="0">
    <w:p w:rsidR="00044771" w:rsidRDefault="00044771" w:rsidP="00044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771" w:rsidRDefault="000447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771" w:rsidRDefault="000447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771" w:rsidRDefault="000447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771" w:rsidRDefault="00044771" w:rsidP="00044771">
      <w:pPr>
        <w:spacing w:after="0" w:line="240" w:lineRule="auto"/>
      </w:pPr>
      <w:r>
        <w:separator/>
      </w:r>
    </w:p>
  </w:footnote>
  <w:footnote w:type="continuationSeparator" w:id="0">
    <w:p w:rsidR="00044771" w:rsidRDefault="00044771" w:rsidP="00044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771" w:rsidRDefault="00044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771" w:rsidRDefault="00044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4771" w:rsidRDefault="000447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4D7"/>
    <w:rsid w:val="00044771"/>
    <w:rsid w:val="002436C4"/>
    <w:rsid w:val="002621C4"/>
    <w:rsid w:val="007B107C"/>
    <w:rsid w:val="007B64D7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CBE615A-427E-4ABA-A241-34DA8DE0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4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771"/>
  </w:style>
  <w:style w:type="paragraph" w:styleId="Stopka">
    <w:name w:val="footer"/>
    <w:basedOn w:val="Normalny"/>
    <w:link w:val="StopkaZnak"/>
    <w:uiPriority w:val="99"/>
    <w:unhideWhenUsed/>
    <w:rsid w:val="00044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2024-07-09T09:28:00Z</cp:lastPrinted>
  <dcterms:created xsi:type="dcterms:W3CDTF">2024-07-09T09:28:00Z</dcterms:created>
  <dcterms:modified xsi:type="dcterms:W3CDTF">2024-07-09T09:28:00Z</dcterms:modified>
</cp:coreProperties>
</file>