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CE6604" w:rsidP="0067575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E660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E6604">
        <w:rPr>
          <w:rFonts w:ascii="Arial" w:hAnsi="Arial" w:cs="Arial"/>
          <w:sz w:val="24"/>
          <w:szCs w:val="24"/>
        </w:rPr>
        <w:t>2024-07-09</w:t>
      </w:r>
    </w:p>
    <w:p w:rsidR="00986737" w:rsidRPr="009432A1" w:rsidRDefault="00CE6604" w:rsidP="0067575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660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CE6604" w:rsidP="0067575B">
      <w:pPr>
        <w:spacing w:line="360" w:lineRule="auto"/>
        <w:rPr>
          <w:rFonts w:ascii="Arial" w:hAnsi="Arial" w:cs="Arial"/>
          <w:sz w:val="24"/>
          <w:szCs w:val="24"/>
        </w:rPr>
      </w:pPr>
      <w:r w:rsidRPr="00CE660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E6604">
        <w:rPr>
          <w:rFonts w:ascii="Arial" w:hAnsi="Arial" w:cs="Arial"/>
          <w:sz w:val="24"/>
          <w:szCs w:val="24"/>
        </w:rPr>
        <w:t>69</w:t>
      </w:r>
    </w:p>
    <w:p w:rsidR="00986737" w:rsidRPr="009432A1" w:rsidRDefault="00CE6604" w:rsidP="0067575B">
      <w:pPr>
        <w:spacing w:line="360" w:lineRule="auto"/>
        <w:rPr>
          <w:rFonts w:ascii="Arial" w:hAnsi="Arial" w:cs="Arial"/>
          <w:sz w:val="24"/>
          <w:szCs w:val="24"/>
        </w:rPr>
      </w:pPr>
      <w:r w:rsidRPr="00CE660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E6604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67575B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67575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67575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67575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67575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CE6604" w:rsidP="006757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6604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Infrastruktury i Środowiska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E6604" w:rsidRPr="004E4B64" w:rsidTr="008F047C">
        <w:tc>
          <w:tcPr>
            <w:tcW w:w="2269" w:type="dxa"/>
            <w:shd w:val="clear" w:color="auto" w:fill="auto"/>
          </w:tcPr>
          <w:p w:rsidR="00CE6604" w:rsidRPr="004E4B64" w:rsidRDefault="00CE6604" w:rsidP="006757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6604" w:rsidRPr="004E4B64" w:rsidRDefault="00CE6604" w:rsidP="006757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6604">
              <w:rPr>
                <w:rFonts w:ascii="Arial" w:hAnsi="Arial" w:cs="Arial"/>
                <w:bCs/>
                <w:sz w:val="24"/>
                <w:szCs w:val="24"/>
              </w:rPr>
              <w:t>RK-NZ.261.31.2024.MT</w:t>
            </w:r>
          </w:p>
        </w:tc>
      </w:tr>
    </w:tbl>
    <w:p w:rsidR="00A80738" w:rsidRPr="00986737" w:rsidRDefault="00A80738" w:rsidP="0067575B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67575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E6604" w:rsidRPr="00CE6604">
        <w:rPr>
          <w:rFonts w:ascii="Arial" w:hAnsi="Arial" w:cs="Arial"/>
          <w:sz w:val="24"/>
          <w:szCs w:val="24"/>
        </w:rPr>
        <w:t>(</w:t>
      </w:r>
      <w:proofErr w:type="spellStart"/>
      <w:r w:rsidR="00CE6604" w:rsidRPr="00CE6604">
        <w:rPr>
          <w:rFonts w:ascii="Arial" w:hAnsi="Arial" w:cs="Arial"/>
          <w:sz w:val="24"/>
          <w:szCs w:val="24"/>
        </w:rPr>
        <w:t>t.j</w:t>
      </w:r>
      <w:proofErr w:type="spellEnd"/>
      <w:r w:rsidR="00CE6604" w:rsidRPr="00CE660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67575B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E6604" w:rsidRPr="00CE6604">
        <w:rPr>
          <w:rFonts w:ascii="Arial" w:hAnsi="Arial" w:cs="Arial"/>
          <w:sz w:val="24"/>
          <w:szCs w:val="24"/>
        </w:rPr>
        <w:t>09/07/2024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E6604" w:rsidRPr="00CE6604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757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6757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6757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67575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67575B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CE6604" w:rsidRPr="00CE6604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CE6604" w:rsidRPr="00CE6604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2 398.50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67575B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CE6604" w:rsidRPr="00CE6604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CE6604" w:rsidRPr="00CE6604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lastRenderedPageBreak/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lastRenderedPageBreak/>
              <w:t>13 284.00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67575B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Xpro-motion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Scho</w:t>
            </w:r>
            <w:r w:rsidR="00CE6604" w:rsidRPr="00CE6604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Portowa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16L/10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44-102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987.69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E6604">
              <w:rPr>
                <w:rFonts w:ascii="Arial" w:hAnsi="Arial" w:cs="Arial"/>
                <w:sz w:val="24"/>
                <w:szCs w:val="24"/>
              </w:rPr>
              <w:t>Xpro-motion</w:t>
            </w:r>
            <w:proofErr w:type="spellEnd"/>
            <w:r w:rsidRPr="00CE6604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CE6604">
              <w:rPr>
                <w:rFonts w:ascii="Arial" w:hAnsi="Arial" w:cs="Arial"/>
                <w:sz w:val="24"/>
                <w:szCs w:val="24"/>
              </w:rPr>
              <w:t>Schon</w:t>
            </w:r>
            <w:proofErr w:type="spellEnd"/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Portowa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16L/10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44-102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3 907.71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2 318.55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5 756.40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AUGUSTO SPORT Jarosław Auguścik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Mikołaja Kopernika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42-310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Żarki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1 758.90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AUGUSTO SPORT Jarosław Auguścik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Mikołaja Kopernika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42-310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Żarki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5 313.60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2 878.20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6 642.00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4 573.14 zł</w:t>
            </w:r>
          </w:p>
        </w:tc>
      </w:tr>
      <w:tr w:rsidR="00CE6604" w:rsidRPr="00BB547B" w:rsidTr="008F047C"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6604" w:rsidRPr="00986737" w:rsidRDefault="00CE6604" w:rsidP="0067575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CE6604" w:rsidRPr="00986737" w:rsidRDefault="00CE6604" w:rsidP="006757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6604" w:rsidRPr="00986737" w:rsidRDefault="00CE6604" w:rsidP="0067575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604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6604" w:rsidRPr="00986737" w:rsidRDefault="00CE6604" w:rsidP="0067575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604">
              <w:rPr>
                <w:rFonts w:ascii="Arial" w:hAnsi="Arial" w:cs="Arial"/>
                <w:sz w:val="24"/>
                <w:szCs w:val="24"/>
              </w:rPr>
              <w:t>6 309.90 zł</w:t>
            </w:r>
          </w:p>
        </w:tc>
      </w:tr>
    </w:tbl>
    <w:p w:rsidR="00C236D3" w:rsidRPr="00BB547B" w:rsidRDefault="00C236D3" w:rsidP="0067575B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6757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D3B" w:rsidRDefault="00A35D3B">
      <w:r>
        <w:separator/>
      </w:r>
    </w:p>
  </w:endnote>
  <w:endnote w:type="continuationSeparator" w:id="0">
    <w:p w:rsidR="00A35D3B" w:rsidRDefault="00A3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5B" w:rsidRPr="0067575B" w:rsidRDefault="0067575B" w:rsidP="0067575B">
    <w:pPr>
      <w:spacing w:line="276" w:lineRule="auto"/>
      <w:rPr>
        <w:rFonts w:ascii="Roboto" w:hAnsi="Roboto"/>
        <w:b/>
        <w:bCs/>
        <w:sz w:val="22"/>
        <w:szCs w:val="18"/>
      </w:rPr>
    </w:pPr>
    <w:r w:rsidRPr="0067575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7575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757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575B" w:rsidRPr="0067575B" w:rsidTr="008F047C">
      <w:tc>
        <w:tcPr>
          <w:tcW w:w="0" w:type="auto"/>
          <w:shd w:val="clear" w:color="auto" w:fill="auto"/>
          <w:vAlign w:val="center"/>
        </w:tcPr>
        <w:p w:rsidR="0067575B" w:rsidRPr="0067575B" w:rsidRDefault="0067575B" w:rsidP="0067575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575B" w:rsidRPr="0067575B" w:rsidRDefault="0067575B" w:rsidP="0067575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7575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575B" w:rsidRPr="0067575B" w:rsidRDefault="0067575B" w:rsidP="0067575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7575B" w:rsidRPr="0067575B" w:rsidRDefault="0067575B" w:rsidP="0067575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7575B" w:rsidRPr="0067575B" w:rsidRDefault="0067575B" w:rsidP="0067575B">
    <w:pPr>
      <w:spacing w:line="276" w:lineRule="auto"/>
      <w:rPr>
        <w:rFonts w:ascii="Roboto" w:hAnsi="Roboto"/>
        <w:b/>
        <w:bCs/>
        <w:sz w:val="24"/>
        <w:szCs w:val="24"/>
      </w:rPr>
    </w:pPr>
    <w:r w:rsidRPr="0067575B">
      <w:rPr>
        <w:rFonts w:ascii="Roboto" w:hAnsi="Roboto"/>
        <w:b/>
        <w:bCs/>
        <w:sz w:val="24"/>
        <w:szCs w:val="18"/>
      </w:rPr>
      <w:t>Kanclerz Politechniki Częstochowskiej</w:t>
    </w:r>
  </w:p>
  <w:p w:rsidR="0067575B" w:rsidRPr="0067575B" w:rsidRDefault="0067575B" w:rsidP="0067575B">
    <w:pPr>
      <w:spacing w:line="276" w:lineRule="auto"/>
      <w:rPr>
        <w:rFonts w:ascii="Roboto" w:hAnsi="Roboto"/>
        <w:sz w:val="24"/>
        <w:szCs w:val="24"/>
      </w:rPr>
    </w:pPr>
    <w:r w:rsidRPr="0067575B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7575B">
      <w:rPr>
        <w:rFonts w:ascii="Roboto" w:hAnsi="Roboto"/>
        <w:sz w:val="24"/>
        <w:szCs w:val="24"/>
      </w:rPr>
      <w:t>ul. Gen. J.H. Dąbrowskiego 69, 42-201 Częstochowa</w:t>
    </w:r>
  </w:p>
  <w:p w:rsidR="0067575B" w:rsidRPr="0067575B" w:rsidRDefault="0067575B" w:rsidP="0067575B">
    <w:pPr>
      <w:spacing w:line="276" w:lineRule="auto"/>
      <w:rPr>
        <w:rFonts w:ascii="Arial" w:hAnsi="Arial"/>
        <w:noProof/>
        <w:sz w:val="24"/>
        <w:szCs w:val="24"/>
      </w:rPr>
    </w:pPr>
    <w:r w:rsidRPr="0067575B">
      <w:rPr>
        <w:rFonts w:ascii="Roboto" w:hAnsi="Roboto"/>
        <w:sz w:val="24"/>
        <w:szCs w:val="24"/>
      </w:rPr>
      <w:t>tel. +48 34 325 02 56, e-mail: kanclerz@pcz.pl</w:t>
    </w:r>
  </w:p>
  <w:p w:rsidR="0067575B" w:rsidRPr="0067575B" w:rsidRDefault="0067575B" w:rsidP="0067575B">
    <w:pPr>
      <w:rPr>
        <w:rFonts w:ascii="Roboto" w:hAnsi="Roboto"/>
        <w:b/>
        <w:sz w:val="24"/>
        <w:szCs w:val="24"/>
      </w:rPr>
    </w:pPr>
    <w:r w:rsidRPr="0067575B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575B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7575B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5D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D3B" w:rsidRDefault="00A35D3B">
      <w:r>
        <w:separator/>
      </w:r>
    </w:p>
  </w:footnote>
  <w:footnote w:type="continuationSeparator" w:id="0">
    <w:p w:rsidR="00A35D3B" w:rsidRDefault="00A35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604" w:rsidRDefault="00CE6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75B" w:rsidRPr="0067575B" w:rsidRDefault="0067575B" w:rsidP="0067575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7575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6757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7575B" w:rsidRPr="0067575B" w:rsidRDefault="0067575B" w:rsidP="0067575B">
    <w:pPr>
      <w:spacing w:after="160" w:line="259" w:lineRule="auto"/>
      <w:rPr>
        <w:rFonts w:ascii="Arial" w:hAnsi="Arial"/>
        <w:sz w:val="22"/>
        <w:szCs w:val="22"/>
      </w:rPr>
    </w:pPr>
  </w:p>
  <w:p w:rsidR="00CE6604" w:rsidRDefault="00CE6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604" w:rsidRDefault="00CE6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5D3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7575B"/>
    <w:rsid w:val="0069085C"/>
    <w:rsid w:val="006B27ED"/>
    <w:rsid w:val="00843263"/>
    <w:rsid w:val="00861E75"/>
    <w:rsid w:val="00986737"/>
    <w:rsid w:val="009D19BD"/>
    <w:rsid w:val="009F189D"/>
    <w:rsid w:val="00A35D3B"/>
    <w:rsid w:val="00A80738"/>
    <w:rsid w:val="00BB547B"/>
    <w:rsid w:val="00C236D3"/>
    <w:rsid w:val="00C659E2"/>
    <w:rsid w:val="00C82837"/>
    <w:rsid w:val="00CA3D66"/>
    <w:rsid w:val="00CB0802"/>
    <w:rsid w:val="00CE660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22D8A6C"/>
  <w15:chartTrackingRefBased/>
  <w15:docId w15:val="{F2C6D403-F5CA-41B8-B5C1-085FE8B64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2024-07-09T11:17:00Z</dcterms:created>
  <dcterms:modified xsi:type="dcterms:W3CDTF">2024-07-09T11:17:00Z</dcterms:modified>
</cp:coreProperties>
</file>